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1C" w:rsidRDefault="00882B1C" w:rsidP="00E674A5">
      <w:pPr>
        <w:spacing w:after="0"/>
        <w:jc w:val="center"/>
      </w:pPr>
    </w:p>
    <w:tbl>
      <w:tblPr>
        <w:tblW w:w="0" w:type="auto"/>
        <w:tblLook w:val="00A0"/>
      </w:tblPr>
      <w:tblGrid>
        <w:gridCol w:w="4106"/>
        <w:gridCol w:w="7346"/>
      </w:tblGrid>
      <w:tr w:rsidR="00882B1C" w:rsidRPr="00240832" w:rsidTr="00240832">
        <w:tc>
          <w:tcPr>
            <w:tcW w:w="4106" w:type="dxa"/>
          </w:tcPr>
          <w:p w:rsidR="00882B1C" w:rsidRPr="00A95AF8" w:rsidRDefault="00882B1C" w:rsidP="00240832">
            <w:pPr>
              <w:spacing w:after="0" w:line="240" w:lineRule="auto"/>
              <w:jc w:val="center"/>
              <w:rPr>
                <w:b/>
                <w:i/>
                <w:sz w:val="36"/>
                <w:szCs w:val="36"/>
              </w:rPr>
            </w:pPr>
            <w:r w:rsidRPr="00A95AF8">
              <w:rPr>
                <w:b/>
                <w:i/>
                <w:sz w:val="36"/>
                <w:szCs w:val="36"/>
              </w:rPr>
              <w:t xml:space="preserve">СЕМЕНА УСПЕХА 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</w:pPr>
            <w:r w:rsidRPr="00240832">
              <w:t>плодовые культуры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</w:pPr>
            <w:r w:rsidRPr="00240832">
              <w:t>поставка: весна-</w:t>
            </w:r>
            <w:smartTag w:uri="urn:schemas-microsoft-com:office:smarttags" w:element="metricconverter">
              <w:smartTagPr>
                <w:attr w:name="ProductID" w:val="22 г"/>
              </w:smartTagPr>
              <w:r w:rsidRPr="00240832">
                <w:t>22 г</w:t>
              </w:r>
            </w:smartTag>
            <w:r w:rsidRPr="00240832">
              <w:t>.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8 8352 28 80 34</w:t>
            </w: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8 8352 28 80 35</w:t>
            </w: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  <w:sz w:val="32"/>
              </w:rPr>
            </w:pPr>
            <w:hyperlink r:id="rId5" w:history="1">
              <w:r w:rsidRPr="00020384">
                <w:rPr>
                  <w:rStyle w:val="Hyperlink"/>
                  <w:b/>
                  <w:sz w:val="32"/>
                  <w:lang w:val="en-US"/>
                </w:rPr>
                <w:t>elfimovag@mail.ru</w:t>
              </w:r>
            </w:hyperlink>
          </w:p>
          <w:p w:rsidR="00882B1C" w:rsidRPr="00DF0C4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222" w:type="dxa"/>
          </w:tcPr>
          <w:tbl>
            <w:tblPr>
              <w:tblW w:w="7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592"/>
              <w:gridCol w:w="5528"/>
            </w:tblGrid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Заказчик: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ИНН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Адрес юр.: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Адрес факт.: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Трансп. ком.: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Телефон: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Эл.почта: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Срок поставки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Договор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  <w:tr w:rsidR="00882B1C" w:rsidRPr="00240832" w:rsidTr="00240832"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right"/>
                  </w:pPr>
                  <w:r w:rsidRPr="00240832">
                    <w:t>Комментарий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2B1C" w:rsidRPr="00240832" w:rsidRDefault="00882B1C" w:rsidP="00240832">
                  <w:pPr>
                    <w:spacing w:after="0" w:line="240" w:lineRule="auto"/>
                    <w:jc w:val="center"/>
                  </w:pPr>
                </w:p>
              </w:tc>
            </w:tr>
          </w:tbl>
          <w:p w:rsidR="00882B1C" w:rsidRPr="00240832" w:rsidRDefault="00882B1C" w:rsidP="00240832">
            <w:pPr>
              <w:spacing w:after="0" w:line="240" w:lineRule="auto"/>
              <w:jc w:val="center"/>
            </w:pPr>
          </w:p>
        </w:tc>
      </w:tr>
    </w:tbl>
    <w:p w:rsidR="00882B1C" w:rsidRDefault="00882B1C" w:rsidP="00FD4B62">
      <w:pPr>
        <w:spacing w:after="0"/>
        <w:jc w:val="center"/>
        <w:rPr>
          <w:sz w:val="19"/>
          <w:szCs w:val="19"/>
        </w:rPr>
      </w:pPr>
      <w:r w:rsidRPr="00FD4B62">
        <w:rPr>
          <w:sz w:val="19"/>
          <w:szCs w:val="19"/>
        </w:rPr>
        <w:t>Саженцы поставляются с ОКС в вязанках, все саженцы маркированы. Отправляются любой транспортной компанией, за счёт покупателя.</w:t>
      </w:r>
    </w:p>
    <w:p w:rsidR="00882B1C" w:rsidRPr="00FD4B62" w:rsidRDefault="00882B1C" w:rsidP="00FD4B62">
      <w:pPr>
        <w:spacing w:after="0"/>
        <w:jc w:val="center"/>
        <w:rPr>
          <w:sz w:val="19"/>
          <w:szCs w:val="19"/>
        </w:rPr>
      </w:pPr>
      <w:r>
        <w:rPr>
          <w:sz w:val="19"/>
          <w:szCs w:val="19"/>
        </w:rPr>
        <w:t xml:space="preserve">По выставлению счёта, необходима частичная предоплата, не мене 30 % от суммы счёта. Скидки возможны по согласованию. </w:t>
      </w:r>
    </w:p>
    <w:p w:rsidR="00882B1C" w:rsidRDefault="00882B1C" w:rsidP="0040797F">
      <w:pPr>
        <w:spacing w:after="0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1" o:spid="_x0000_i1025" type="#_x0000_t75" style="width:117.75pt;height:155.25pt;visibility:visible">
            <v:imagedata r:id="rId6" o:title=""/>
          </v:shape>
        </w:pict>
      </w:r>
      <w:r w:rsidRPr="00766C8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pict>
          <v:shape id="Рисунок 132" o:spid="_x0000_i1026" type="#_x0000_t75" style="width:117.75pt;height:155.25pt;visibility:visible">
            <v:imagedata r:id="rId7" o:title=""/>
          </v:shape>
        </w:pict>
      </w:r>
      <w:r w:rsidRPr="00766C8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EB538C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33" o:spid="_x0000_i1027" type="#_x0000_t75" style="width:206.25pt;height:156pt;visibility:visible">
            <v:imagedata r:id="rId8" o:title=""/>
          </v:shape>
        </w:pict>
      </w:r>
      <w:r w:rsidRPr="00766C8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EB538C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34" o:spid="_x0000_i1028" type="#_x0000_t75" style="width:117.75pt;height:155.25pt;visibility:visible">
            <v:imagedata r:id="rId9" o:title=""/>
          </v:shape>
        </w:pict>
      </w:r>
    </w:p>
    <w:tbl>
      <w:tblPr>
        <w:tblW w:w="1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25"/>
        <w:gridCol w:w="15"/>
        <w:gridCol w:w="3690"/>
        <w:gridCol w:w="44"/>
        <w:gridCol w:w="1829"/>
        <w:gridCol w:w="17"/>
        <w:gridCol w:w="1248"/>
        <w:gridCol w:w="810"/>
        <w:gridCol w:w="450"/>
        <w:gridCol w:w="1056"/>
        <w:gridCol w:w="34"/>
      </w:tblGrid>
      <w:tr w:rsidR="00882B1C" w:rsidRPr="00240832" w:rsidTr="00A95AF8">
        <w:trPr>
          <w:gridAfter w:val="1"/>
          <w:wAfter w:w="34" w:type="dxa"/>
          <w:trHeight w:val="617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</w:pPr>
            <w:r w:rsidRPr="00240832">
              <w:t>Сорт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</w:pPr>
            <w:r w:rsidRPr="00240832">
              <w:t>описание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jc w:val="center"/>
            </w:pPr>
            <w:r w:rsidRPr="00240832">
              <w:t>фото</w:t>
            </w:r>
          </w:p>
        </w:tc>
        <w:tc>
          <w:tcPr>
            <w:tcW w:w="1265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lang w:val="en-US"/>
              </w:rPr>
            </w:pPr>
            <w:r w:rsidRPr="00240832">
              <w:t>Стоимость</w:t>
            </w:r>
          </w:p>
          <w:p w:rsidR="00882B1C" w:rsidRPr="00A95AF8" w:rsidRDefault="00882B1C" w:rsidP="00240832">
            <w:pPr>
              <w:spacing w:after="0" w:line="240" w:lineRule="auto"/>
              <w:jc w:val="center"/>
            </w:pPr>
            <w:r>
              <w:t>ОКС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</w:pPr>
            <w:r>
              <w:t xml:space="preserve">Стоимость 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</w:pPr>
            <w:r>
              <w:t>ЗКС</w:t>
            </w:r>
          </w:p>
        </w:tc>
        <w:tc>
          <w:tcPr>
            <w:tcW w:w="1056" w:type="dxa"/>
          </w:tcPr>
          <w:p w:rsidR="00882B1C" w:rsidRDefault="00882B1C" w:rsidP="00240832">
            <w:pPr>
              <w:spacing w:after="0" w:line="240" w:lineRule="auto"/>
              <w:jc w:val="center"/>
            </w:pPr>
            <w:r>
              <w:t>Заказ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</w:pPr>
            <w:r w:rsidRPr="00240832">
              <w:t xml:space="preserve"> 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240832">
              <w:rPr>
                <w:b/>
                <w:color w:val="FF0000"/>
                <w:sz w:val="40"/>
                <w:szCs w:val="40"/>
              </w:rPr>
              <w:t>ЯБЛОНЯ – СВЕРХЗИМОСТОЙКИЕ СОРТА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Янтарь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rFonts w:cs="Segoe UI"/>
                <w:bCs/>
                <w:color w:val="4A4A4A"/>
                <w:sz w:val="18"/>
                <w:szCs w:val="18"/>
                <w:shd w:val="clear" w:color="auto" w:fill="FFFFFF"/>
              </w:rPr>
              <w:t>Осенний сорт. Плоды</w:t>
            </w:r>
            <w:r w:rsidRPr="00240832">
              <w:rPr>
                <w:rFonts w:cs="Segoe UI"/>
                <w:color w:val="4A4A4A"/>
                <w:sz w:val="18"/>
                <w:szCs w:val="18"/>
                <w:shd w:val="clear" w:color="auto" w:fill="FFFFFF"/>
              </w:rPr>
              <w:t xml:space="preserve"> мелкие (на подзолистых почвах </w:t>
            </w:r>
            <w:smartTag w:uri="urn:schemas-microsoft-com:office:smarttags" w:element="metricconverter">
              <w:smartTagPr>
                <w:attr w:name="ProductID" w:val="40 г"/>
              </w:smartTagPr>
              <w:r w:rsidRPr="00240832">
                <w:rPr>
                  <w:rFonts w:cs="Segoe UI"/>
                  <w:color w:val="4A4A4A"/>
                  <w:sz w:val="18"/>
                  <w:szCs w:val="18"/>
                  <w:shd w:val="clear" w:color="auto" w:fill="FFFFFF"/>
                </w:rPr>
                <w:t>40 г</w:t>
              </w:r>
            </w:smartTag>
            <w:r w:rsidRPr="00240832">
              <w:rPr>
                <w:rFonts w:cs="Segoe UI"/>
                <w:color w:val="4A4A4A"/>
                <w:sz w:val="18"/>
                <w:szCs w:val="18"/>
                <w:shd w:val="clear" w:color="auto" w:fill="FFFFFF"/>
              </w:rPr>
              <w:t xml:space="preserve">, а на удобренных участках и на челябинских черноземах – </w:t>
            </w:r>
            <w:smartTag w:uri="urn:schemas-microsoft-com:office:smarttags" w:element="metricconverter">
              <w:smartTagPr>
                <w:attr w:name="ProductID" w:val="70 г"/>
              </w:smartTagPr>
              <w:r w:rsidRPr="00240832">
                <w:rPr>
                  <w:rFonts w:cs="Segoe UI"/>
                  <w:color w:val="4A4A4A"/>
                  <w:sz w:val="18"/>
                  <w:szCs w:val="18"/>
                  <w:shd w:val="clear" w:color="auto" w:fill="FFFFFF"/>
                </w:rPr>
                <w:t>70 г</w:t>
              </w:r>
            </w:smartTag>
            <w:r w:rsidRPr="00240832">
              <w:rPr>
                <w:rFonts w:cs="Segoe UI"/>
                <w:color w:val="4A4A4A"/>
                <w:sz w:val="18"/>
                <w:szCs w:val="18"/>
                <w:shd w:val="clear" w:color="auto" w:fill="FFFFFF"/>
              </w:rPr>
              <w:t>), тупоребристые, суженные к основанию, наибольший диаметр – выше середины. Поверхность гладкая. Окраска янтарно-желтая, без покровного румянца.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69" o:spid="_x0000_i1029" type="#_x0000_t75" style="width:96.75pt;height:96.75pt;visibility:visible">
                  <v:imagedata r:id="rId10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95A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Уральское наливное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Осенний сорт. Деревья среднерослые. Ежегодно высокая и стабильная урожайность. Очень зимостойкий сорт. Плодоносит обильно — до </w:t>
            </w:r>
            <w:smartTag w:uri="urn:schemas-microsoft-com:office:smarttags" w:element="metricconverter">
              <w:smartTagPr>
                <w:attr w:name="ProductID" w:val="150 кг"/>
              </w:smartTagPr>
              <w:r w:rsidRPr="00240832">
                <w:rPr>
                  <w:sz w:val="18"/>
                  <w:szCs w:val="18"/>
                </w:rPr>
                <w:t>150 кг</w:t>
              </w:r>
            </w:smartTag>
            <w:r w:rsidRPr="00240832">
              <w:rPr>
                <w:sz w:val="18"/>
                <w:szCs w:val="18"/>
              </w:rPr>
              <w:t xml:space="preserve"> с дерева. Каскад ярко-жёлтых плодов на гибких ветвях создает эффект яблочного водопада. При обильном плодоношении почти не видно листьев. Плоды массой 45-</w:t>
            </w:r>
            <w:smartTag w:uri="urn:schemas-microsoft-com:office:smarttags" w:element="metricconverter">
              <w:smartTagPr>
                <w:attr w:name="ProductID" w:val="50 г"/>
              </w:smartTagPr>
              <w:r w:rsidRPr="00240832">
                <w:rPr>
                  <w:sz w:val="18"/>
                  <w:szCs w:val="18"/>
                </w:rPr>
                <w:t>50 г</w:t>
              </w:r>
            </w:smartTag>
            <w:r w:rsidRPr="00240832">
              <w:rPr>
                <w:sz w:val="18"/>
                <w:szCs w:val="18"/>
              </w:rPr>
              <w:t>. Мякоть белая, нежная, сочная кисло-сладкого вкуса.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6" o:spid="_x0000_i1030" type="#_x0000_t75" alt="https://sad-i-ogorod.ru/upload/iblock/6d8/6d8baa440a75cb68e28d3df221865f0a.jpg" style="width:83.25pt;height:102.75pt;visibility:visible">
                  <v:imagedata r:id="rId1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color w:val="FF0000"/>
                <w:sz w:val="40"/>
              </w:rPr>
            </w:pPr>
            <w:r w:rsidRPr="00240832">
              <w:rPr>
                <w:b/>
                <w:color w:val="FF0000"/>
                <w:sz w:val="40"/>
              </w:rPr>
              <w:t xml:space="preserve">ЯБЛОНЯ – естественнонизкорослая (карлики Мазунина М.А.) 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Чудное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sz w:val="18"/>
                <w:szCs w:val="18"/>
                <w:lang w:eastAsia="ru-RU"/>
              </w:rPr>
            </w:pPr>
            <w:r w:rsidRPr="00240832">
              <w:rPr>
                <w:rFonts w:cs="Arial"/>
                <w:color w:val="333333"/>
                <w:sz w:val="18"/>
                <w:szCs w:val="18"/>
                <w:shd w:val="clear" w:color="auto" w:fill="FFFFFF"/>
                <w:lang w:eastAsia="ru-RU"/>
              </w:rPr>
              <w:t xml:space="preserve">Летний сорт. Сорт пригоден к выращиванию во всех зонах России. </w:t>
            </w:r>
            <w:r w:rsidRPr="00240832">
              <w:rPr>
                <w:rFonts w:cs="Arial"/>
                <w:bCs/>
                <w:color w:val="333333"/>
                <w:sz w:val="18"/>
                <w:szCs w:val="18"/>
                <w:lang w:eastAsia="ru-RU"/>
              </w:rPr>
              <w:t>Деревья</w:t>
            </w:r>
            <w:r w:rsidRPr="00240832">
              <w:rPr>
                <w:rFonts w:cs="Arial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  <w:r w:rsidRPr="00240832">
              <w:rPr>
                <w:rFonts w:cs="Arial"/>
                <w:color w:val="333333"/>
                <w:sz w:val="18"/>
                <w:szCs w:val="18"/>
                <w:lang w:eastAsia="ru-RU"/>
              </w:rPr>
              <w:t xml:space="preserve">низкорослые (естественные карлики). Масса в среднем 120 — </w:t>
            </w:r>
            <w:smartTag w:uri="urn:schemas-microsoft-com:office:smarttags" w:element="metricconverter">
              <w:smartTagPr>
                <w:attr w:name="ProductID" w:val="140 г"/>
              </w:smartTagPr>
              <w:r w:rsidRPr="00240832">
                <w:rPr>
                  <w:rFonts w:cs="Arial"/>
                  <w:color w:val="333333"/>
                  <w:sz w:val="18"/>
                  <w:szCs w:val="18"/>
                  <w:lang w:eastAsia="ru-RU"/>
                </w:rPr>
                <w:t>140 г</w:t>
              </w:r>
            </w:smartTag>
            <w:r w:rsidRPr="00240832">
              <w:rPr>
                <w:rFonts w:cs="Arial"/>
                <w:color w:val="333333"/>
                <w:sz w:val="18"/>
                <w:szCs w:val="18"/>
                <w:lang w:eastAsia="ru-RU"/>
              </w:rPr>
              <w:t xml:space="preserve">, макс. вес составляет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240832">
                <w:rPr>
                  <w:rFonts w:cs="Arial"/>
                  <w:color w:val="333333"/>
                  <w:sz w:val="18"/>
                  <w:szCs w:val="18"/>
                  <w:lang w:eastAsia="ru-RU"/>
                </w:rPr>
                <w:t>200 г</w:t>
              </w:r>
            </w:smartTag>
            <w:r w:rsidRPr="00240832">
              <w:rPr>
                <w:rFonts w:cs="Arial"/>
                <w:color w:val="333333"/>
                <w:sz w:val="18"/>
                <w:szCs w:val="18"/>
                <w:lang w:eastAsia="ru-RU"/>
              </w:rPr>
              <w:t xml:space="preserve">. По форме плоды плоскоокруглые. По основному окрасу яблоки желтовато-зеленые. Мякоть характеризуется сочностью и мелкозернистой структурой, ее вкус очень хороший, кисловато-сладкий, остается приятное послевкусие.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b/>
                <w:noProof/>
                <w:sz w:val="32"/>
                <w:szCs w:val="32"/>
                <w:lang w:eastAsia="ru-RU"/>
              </w:rPr>
              <w:pict>
                <v:shape id="Рисунок 107" o:spid="_x0000_i1031" type="#_x0000_t75" style="width:119.25pt;height:105pt;visibility:visible">
                  <v:imagedata r:id="rId12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Ковровое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  Плоды крупного или больше крупного размера. Они с легкостью достигают 170-</w:t>
            </w:r>
            <w:smartTag w:uri="urn:schemas-microsoft-com:office:smarttags" w:element="metricconverter">
              <w:smartTagPr>
                <w:attr w:name="ProductID" w:val="220 граммов"/>
              </w:smartTagPr>
              <w:r w:rsidRPr="00240832">
                <w:rPr>
                  <w:sz w:val="18"/>
                  <w:szCs w:val="18"/>
                </w:rPr>
                <w:t>220 граммов</w:t>
              </w:r>
            </w:smartTag>
            <w:r w:rsidRPr="00240832">
              <w:rPr>
                <w:sz w:val="18"/>
                <w:szCs w:val="18"/>
              </w:rPr>
              <w:t xml:space="preserve"> весом, а порой даже 220-270. Форма их округлая или округло-приплюснутая, уплощенная, гладкая. Ребристость хорошо заметна у чашечки, не сильно сглажена на всей остальной части яблока.</w:t>
            </w:r>
          </w:p>
          <w:p w:rsidR="00882B1C" w:rsidRPr="00240832" w:rsidRDefault="00882B1C" w:rsidP="00240832">
            <w:pPr>
              <w:spacing w:after="0" w:line="240" w:lineRule="auto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Источник: https://yabloki.site/sorta-yablon/kovrovoe-osobennosti-sorta-i-uhoda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79" o:spid="_x0000_i1032" type="#_x0000_t75" style="width:168pt;height:113.25pt;visibility:visible">
                  <v:imagedata r:id="rId13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color w:val="FF0000"/>
                <w:sz w:val="40"/>
              </w:rPr>
            </w:pPr>
            <w:r w:rsidRPr="00240832">
              <w:rPr>
                <w:b/>
                <w:color w:val="FF0000"/>
                <w:sz w:val="40"/>
              </w:rPr>
              <w:t xml:space="preserve">ЯБЛОНЯ – КРУПНОПЛОДНЫЕ СОРТА 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Белый налив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Летний сорт. Плоды крупные, 100-</w:t>
            </w:r>
            <w:smartTag w:uri="urn:schemas-microsoft-com:office:smarttags" w:element="metricconverter">
              <w:smartTagPr>
                <w:attr w:name="ProductID" w:val="120 г"/>
              </w:smartTagPr>
              <w:r w:rsidRPr="00240832">
                <w:rPr>
                  <w:sz w:val="18"/>
                  <w:szCs w:val="18"/>
                </w:rPr>
                <w:t>120 г</w:t>
              </w:r>
            </w:smartTag>
            <w:r w:rsidRPr="00240832">
              <w:rPr>
                <w:sz w:val="18"/>
                <w:szCs w:val="18"/>
              </w:rPr>
              <w:t xml:space="preserve">, округлоконические. В совершенно спелом виде окраска беловато-жёлтая. Мякоть светло-жёлтая, сочная, мелкозернистая, тающая, приятного винного кисло-сладкого вкуса. Урожайность до </w:t>
            </w:r>
            <w:smartTag w:uri="urn:schemas-microsoft-com:office:smarttags" w:element="metricconverter">
              <w:smartTagPr>
                <w:attr w:name="ProductID" w:val="170 кг"/>
              </w:smartTagPr>
              <w:r w:rsidRPr="00240832">
                <w:rPr>
                  <w:sz w:val="18"/>
                  <w:szCs w:val="18"/>
                </w:rPr>
                <w:t>170 кг</w:t>
              </w:r>
            </w:smartTag>
            <w:r w:rsidRPr="00240832">
              <w:rPr>
                <w:sz w:val="18"/>
                <w:szCs w:val="18"/>
              </w:rPr>
              <w:t xml:space="preserve"> с дерева.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" o:spid="_x0000_i1033" type="#_x0000_t75" alt="https://sad-i-ogorod.ru/upload/iblock/212/212e25174b02f3ebdf528e695e96ffeb.jpg" style="width:83.25pt;height:66.75pt;visibility:visible">
                  <v:imagedata r:id="rId14" o:title="" croptop="11481f" cropbottom="10460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Краса Свердловска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Зимний сорт. Дерево достаточно морозостойкое. Плоды крупные и очень крупные массой 120-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240832">
                <w:rPr>
                  <w:sz w:val="18"/>
                  <w:szCs w:val="18"/>
                </w:rPr>
                <w:t>200 г</w:t>
              </w:r>
            </w:smartTag>
            <w:r w:rsidRPr="00240832">
              <w:rPr>
                <w:sz w:val="18"/>
                <w:szCs w:val="18"/>
              </w:rPr>
              <w:t>, кремового цвета с размытым пунцово-красным румянцем. Мякоть плотная, мелкозернистая, очень хорошего кисло-сладкого вкуса. Созревают в сентябре, хранятся до апреля-мая.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" o:spid="_x0000_i1034" type="#_x0000_t75" style="width:84pt;height:81pt;visibility:visible">
                  <v:imagedata r:id="rId15" o:title="" croptop="5768f" cropbottom="6890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Антоновка обыкновенная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240832">
              <w:rPr>
                <w:sz w:val="18"/>
                <w:szCs w:val="18"/>
                <w:lang w:eastAsia="ru-RU"/>
              </w:rPr>
              <w:t>Зимний (позднеосенний), высокоурожайный и поздноцветущий сорт с хорошей зимостойкостью.</w:t>
            </w:r>
            <w:r w:rsidRPr="00240832">
              <w:rPr>
                <w:rFonts w:cs="Segoe UI"/>
                <w:b/>
                <w:bCs/>
                <w:sz w:val="18"/>
                <w:szCs w:val="18"/>
                <w:shd w:val="clear" w:color="auto" w:fill="FFFFFF"/>
              </w:rPr>
              <w:t> </w:t>
            </w:r>
            <w:r w:rsidRPr="00240832">
              <w:rPr>
                <w:rFonts w:cs="Segoe UI"/>
                <w:sz w:val="18"/>
                <w:szCs w:val="18"/>
                <w:shd w:val="clear" w:color="auto" w:fill="FFFFFF"/>
              </w:rPr>
              <w:t>средней или вышесредней величины, довольно одномерные, центральные на плодовой сумке – округлой слабоуплощенной формы, боковые – уплощенно-округлые. Многие плоды слегка конические к чашечке. Ребра заметны обычно по всей длине, особенно по краям блюдца. Поверхность гладкая.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rFonts w:cs="Segoe UI"/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71" o:spid="_x0000_i1035" type="#_x0000_t75" style="width:108pt;height:108pt;visibility:visible">
                  <v:imagedata r:id="rId1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 xml:space="preserve">Дачная 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Совсем необязательно ждать вкусных яблок долго — дерево быстро начнёт плодоносить. Плоды отменного вкуса, сочные, кисло-сладкие яблоки, как яркие жёлтые фонарики на тёмной зелени листвы. Плоды крупные — до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240832">
                <w:rPr>
                  <w:sz w:val="18"/>
                  <w:szCs w:val="18"/>
                </w:rPr>
                <w:t>100 г</w:t>
              </w:r>
            </w:smartTag>
            <w:r w:rsidRPr="00240832">
              <w:rPr>
                <w:sz w:val="18"/>
                <w:szCs w:val="18"/>
              </w:rPr>
              <w:t>, слегка вытянутые, с мякотью кремового цвета. Дерево отличается высокой зимостойкостью. Нет никаких чёрных пятен от парши в сырой год!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4" o:spid="_x0000_i1036" type="#_x0000_t75" alt="https://sad-i-ogorod.ru/upload/iblock/d6d/d6d4bef6778a2c1fdabf1efac07ac86f.jpg" style="width:83.25pt;height:102pt;visibility:visible">
                  <v:imagedata r:id="rId1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Сурхурай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  <w:t xml:space="preserve">Летний сорт. Зимостойкий, устойчивый к парше. Дерево со сдержанным ростом, на семенном подвое, в 11-летнем возрасте не превышает в высоту </w:t>
            </w:r>
            <w:smartTag w:uri="urn:schemas-microsoft-com:office:smarttags" w:element="metricconverter">
              <w:smartTagPr>
                <w:attr w:name="ProductID" w:val="3,5 м"/>
              </w:smartTagPr>
              <w:r w:rsidRPr="00240832">
                <w:rPr>
                  <w:rFonts w:cs="Arial"/>
                  <w:color w:val="333333"/>
                  <w:sz w:val="18"/>
                  <w:szCs w:val="18"/>
                  <w:shd w:val="clear" w:color="auto" w:fill="FFFFFF"/>
                </w:rPr>
                <w:t>3,5 м</w:t>
              </w:r>
            </w:smartTag>
            <w:r w:rsidRPr="00240832"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  <w:t>. В плодоношение вступает на 4-й год.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73" o:spid="_x0000_i1037" type="#_x0000_t75" style="width:83.25pt;height:62.25pt;visibility:visible">
                  <v:imagedata r:id="rId18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Мельба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</w:t>
            </w:r>
            <w:r w:rsidRPr="00240832">
              <w:rPr>
                <w:rFonts w:cs="Helvetica"/>
                <w:sz w:val="18"/>
                <w:szCs w:val="18"/>
                <w:shd w:val="clear" w:color="auto" w:fill="FFFFFF"/>
              </w:rPr>
              <w:t xml:space="preserve">Плоды 120 -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240832">
                <w:rPr>
                  <w:rFonts w:cs="Helvetica"/>
                  <w:sz w:val="18"/>
                  <w:szCs w:val="18"/>
                  <w:shd w:val="clear" w:color="auto" w:fill="FFFFFF"/>
                </w:rPr>
                <w:t>200 г</w:t>
              </w:r>
            </w:smartTag>
            <w:r w:rsidRPr="00240832">
              <w:rPr>
                <w:rFonts w:cs="Helvetica"/>
                <w:sz w:val="18"/>
                <w:szCs w:val="18"/>
                <w:shd w:val="clear" w:color="auto" w:fill="FFFFFF"/>
              </w:rPr>
              <w:t>, в полной зрелости жёлтые, с ярким нежным розово-красным румянцем. Мякоть снежно-белая, под кожицей розовая, восхитительно нежная, сочная, мелкозернистая, великолепного вкуса. Самый лучший по вкусу летний сорт.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" o:spid="_x0000_i1038" type="#_x0000_t75" style="width:84pt;height:69.75pt;visibility:visible">
                  <v:imagedata r:id="rId1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Мечтательница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Дерево зимостойкое, очень высокой урожайности. Плоды по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240832">
                <w:rPr>
                  <w:sz w:val="18"/>
                  <w:szCs w:val="18"/>
                </w:rPr>
                <w:t>100 г</w:t>
              </w:r>
            </w:smartTag>
            <w:r w:rsidRPr="00240832">
              <w:rPr>
                <w:sz w:val="18"/>
                <w:szCs w:val="18"/>
              </w:rPr>
              <w:t xml:space="preserve">. Основная окраска жёлтая, покровная — яркий малиновый размытый румянец на большей части плода. Мякоть жёлто-белая, сочная, очень хорошего сладкого вкуса.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8" o:spid="_x0000_i1039" type="#_x0000_t75" style="width:84pt;height:69.75pt;visibility:visible">
                  <v:imagedata r:id="rId20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Толунай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rFonts w:cs="Arial"/>
                <w:color w:val="111111"/>
                <w:sz w:val="18"/>
                <w:szCs w:val="18"/>
                <w:shd w:val="clear" w:color="auto" w:fill="FFFFFF"/>
              </w:rPr>
              <w:t>Летний сорт. Форма усечённо-коническая небольшими рёбрами, покровная кожица желтая, с полосами красного или бордово цвета.</w:t>
            </w:r>
            <w:r w:rsidRPr="00240832">
              <w:rPr>
                <w:rFonts w:cs="Arial"/>
                <w:color w:val="111111"/>
                <w:sz w:val="18"/>
                <w:szCs w:val="18"/>
              </w:rPr>
              <w:br/>
            </w:r>
            <w:r w:rsidRPr="00240832">
              <w:rPr>
                <w:rFonts w:cs="Arial"/>
                <w:color w:val="111111"/>
                <w:sz w:val="18"/>
                <w:szCs w:val="18"/>
                <w:shd w:val="clear" w:color="auto" w:fill="FFFFFF"/>
              </w:rPr>
              <w:t xml:space="preserve">Размер небольшой, около </w:t>
            </w:r>
            <w:smartTag w:uri="urn:schemas-microsoft-com:office:smarttags" w:element="metricconverter">
              <w:smartTagPr>
                <w:attr w:name="ProductID" w:val="80 г"/>
              </w:smartTagPr>
              <w:r w:rsidRPr="00240832">
                <w:rPr>
                  <w:rFonts w:cs="Arial"/>
                  <w:color w:val="111111"/>
                  <w:sz w:val="18"/>
                  <w:szCs w:val="18"/>
                  <w:shd w:val="clear" w:color="auto" w:fill="FFFFFF"/>
                </w:rPr>
                <w:t>80 г</w:t>
              </w:r>
            </w:smartTag>
            <w:r w:rsidRPr="00240832">
              <w:rPr>
                <w:rFonts w:cs="Arial"/>
                <w:color w:val="111111"/>
                <w:sz w:val="18"/>
                <w:szCs w:val="18"/>
                <w:shd w:val="clear" w:color="auto" w:fill="FFFFFF"/>
              </w:rPr>
              <w:t xml:space="preserve">, но если фруктов немного, то они могут весить около </w:t>
            </w:r>
            <w:smartTag w:uri="urn:schemas-microsoft-com:office:smarttags" w:element="metricconverter">
              <w:smartTagPr>
                <w:attr w:name="ProductID" w:val="120 граммов"/>
              </w:smartTagPr>
              <w:r w:rsidRPr="00240832">
                <w:rPr>
                  <w:rFonts w:cs="Arial"/>
                  <w:color w:val="111111"/>
                  <w:sz w:val="18"/>
                  <w:szCs w:val="18"/>
                  <w:shd w:val="clear" w:color="auto" w:fill="FFFFFF"/>
                </w:rPr>
                <w:t>120 граммов</w:t>
              </w:r>
            </w:smartTag>
            <w:r w:rsidRPr="00240832">
              <w:rPr>
                <w:rFonts w:cs="Arial"/>
                <w:color w:val="111111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rFonts w:cs="Arial"/>
                <w:noProof/>
                <w:color w:val="111111"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78" o:spid="_x0000_i1040" type="#_x0000_t75" style="width:94.5pt;height:75.75pt;visibility:visible">
                  <v:imagedata r:id="rId2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Папиро-янтарное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Настоящие наливные яблочки из старинных русских сказок! Крупные до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240832">
                <w:rPr>
                  <w:sz w:val="18"/>
                  <w:szCs w:val="18"/>
                </w:rPr>
                <w:t>200 г</w:t>
              </w:r>
            </w:smartTag>
            <w:r w:rsidRPr="00240832">
              <w:rPr>
                <w:sz w:val="18"/>
                <w:szCs w:val="18"/>
              </w:rPr>
              <w:t>. Вкусные — сочные, хрустящие, плотные с десертным кисло-сладким вкусом и нежным ароматом. А ещё этот сорт отлично подходит людям с аллергией на красные плоды. Яблоки могут храниться до трёх месяцев. Сорт зимостойкий, урожайный и устойчивый к болезням и вредителям.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8" o:spid="_x0000_i1041" type="#_x0000_t75" style="width:84pt;height:96.75pt;visibility:visible">
                  <v:imagedata r:id="rId22" o:title="" croptop="1435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Серебряное копытце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Дерево среднерослое, скороплодное. Плоды массой </w:t>
            </w:r>
            <w:smartTag w:uri="urn:schemas-microsoft-com:office:smarttags" w:element="metricconverter">
              <w:smartTagPr>
                <w:attr w:name="ProductID" w:val="90 г"/>
              </w:smartTagPr>
              <w:r w:rsidRPr="00240832">
                <w:rPr>
                  <w:sz w:val="18"/>
                  <w:szCs w:val="18"/>
                </w:rPr>
                <w:t>90 г</w:t>
              </w:r>
            </w:smartTag>
            <w:r w:rsidRPr="00240832">
              <w:rPr>
                <w:sz w:val="18"/>
                <w:szCs w:val="18"/>
              </w:rPr>
              <w:t>, почти оранжевые с ярким полосатым румянцем. Мякоть сочная, ароматная, отличного вкуса. Плоды созревают в середине августа, не осыпаются. Если плоды оставить на дереве, они к концу августа наливаются, становятся полупрозрачными, настоящими наливными яблоками.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6" o:spid="_x0000_i1042" type="#_x0000_t75" style="width:84pt;height:102.75pt;visibility:visible">
                  <v:imagedata r:id="rId23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Солнцедар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Зимостойкость высокая. Сорт очень урожайный. Плоды крупные до </w:t>
            </w:r>
            <w:smartTag w:uri="urn:schemas-microsoft-com:office:smarttags" w:element="metricconverter">
              <w:smartTagPr>
                <w:attr w:name="ProductID" w:val="140 г"/>
              </w:smartTagPr>
              <w:r w:rsidRPr="00240832">
                <w:rPr>
                  <w:sz w:val="18"/>
                  <w:szCs w:val="18"/>
                </w:rPr>
                <w:t>140 г</w:t>
              </w:r>
            </w:smartTag>
            <w:r w:rsidRPr="00240832">
              <w:rPr>
                <w:sz w:val="18"/>
                <w:szCs w:val="18"/>
              </w:rPr>
              <w:t>. На ярко-белом фоне обильно разлит нежный розово-алый румянец. Яблоки блестящие с сизым восковым налётом. Они как бы светятся изнутри. Мякоть белая, сочная, нежная, мелкозернистая, насыщенного кисло-сладкого вкуса. Созревает во второй половине августа.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7" o:spid="_x0000_i1043" type="#_x0000_t75" alt="https://sad-i-ogorod.ru/upload/iblock/7e8/7e8875d73f046f6547732dba8639071d.jpg" style="width:83.25pt;height:102pt;visibility:visible">
                  <v:imagedata r:id="rId24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Анис Свердловский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Осенний сорт. Дерево зимостойкое, урожайное. Плоды весом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240832">
                <w:rPr>
                  <w:sz w:val="18"/>
                  <w:szCs w:val="18"/>
                </w:rPr>
                <w:t>100 г</w:t>
              </w:r>
            </w:smartTag>
            <w:r w:rsidRPr="00240832">
              <w:rPr>
                <w:sz w:val="18"/>
                <w:szCs w:val="18"/>
              </w:rPr>
              <w:t>, округлой формы. Основная окраска жёлтая с ярко-красным размытым румянцем на большей части плода. Мякоть сочная, очень хорошего кисло-сладкого вкуса. Созревают плоды в начале сентября и хранятся до конца ноября. Анис Свердловский является самым лучшим опылителем для большинства сортов яблони.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0" o:spid="_x0000_i1044" type="#_x0000_t75" style="width:84pt;height:94.5pt;visibility:visible">
                  <v:imagedata r:id="rId25" o:title="" croptop="2870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ВЭМ-розовый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</w:t>
            </w:r>
            <w:r w:rsidRPr="00240832">
              <w:t xml:space="preserve"> </w:t>
            </w:r>
            <w:r w:rsidRPr="00240832">
              <w:rPr>
                <w:sz w:val="18"/>
                <w:szCs w:val="18"/>
              </w:rPr>
              <w:t xml:space="preserve">Сорта свердловской селекции под общим названием — ВЭМ имеют иммунитет к 4 расам парши. Деревья высокозимостойкие, урожайные. Плоды округлые, </w:t>
            </w:r>
            <w:smartTag w:uri="urn:schemas-microsoft-com:office:smarttags" w:element="metricconverter">
              <w:smartTagPr>
                <w:attr w:name="ProductID" w:val="130 г"/>
              </w:smartTagPr>
              <w:r w:rsidRPr="00240832">
                <w:rPr>
                  <w:sz w:val="18"/>
                  <w:szCs w:val="18"/>
                </w:rPr>
                <w:t>130 г</w:t>
              </w:r>
            </w:smartTag>
            <w:r w:rsidRPr="00240832">
              <w:rPr>
                <w:sz w:val="18"/>
                <w:szCs w:val="18"/>
              </w:rPr>
              <w:t xml:space="preserve">, основная окраска желтая, покровная — ярко-розовый румянец, очень красивые. Мякоть белая, сочная, хорошего кисло-сладкого вкуса.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76" o:spid="_x0000_i1045" type="#_x0000_t75" style="width:84pt;height:93.75pt;visibility:visible">
                  <v:imagedata r:id="rId2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Подарок садоводам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Осенний сорт. Счастливая находка, в любом саду на своём месте. Плоды выровненные, среднего размера, массой до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240832">
                <w:rPr>
                  <w:sz w:val="18"/>
                  <w:szCs w:val="18"/>
                </w:rPr>
                <w:t>100 г</w:t>
              </w:r>
            </w:smartTag>
            <w:r w:rsidRPr="00240832">
              <w:rPr>
                <w:sz w:val="18"/>
                <w:szCs w:val="18"/>
              </w:rPr>
              <w:t>, красивые, зеленовато-жёлтые, румяные, с гладкой блестящей кожицей. Мякоть мелкозернистая, сочная и нежная, ароматная, очень приятного сбалансированного кисло-сладкого вкуса. Хорошо хранится до четырёх месяцев.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5" o:spid="_x0000_i1046" type="#_x0000_t75" style="width:84pt;height:102.75pt;visibility:visible">
                  <v:imagedata r:id="rId2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Розочка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 В</w:t>
            </w: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 xml:space="preserve">ыведен сорт на Свердловской селекционной станции садоводства Л.А.Котовым. Деревья зимостойкие, среднерослые. Масса </w:t>
            </w:r>
            <w:smartTag w:uri="urn:schemas-microsoft-com:office:smarttags" w:element="metricconverter">
              <w:smartTagPr>
                <w:attr w:name="ProductID" w:val="80 г"/>
              </w:smartTagPr>
              <w:r w:rsidRPr="00240832">
                <w:rPr>
                  <w:rFonts w:cs="Arial"/>
                  <w:sz w:val="18"/>
                  <w:szCs w:val="18"/>
                  <w:shd w:val="clear" w:color="auto" w:fill="FFFFFF"/>
                </w:rPr>
                <w:t>80 г</w:t>
              </w:r>
            </w:smartTag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 xml:space="preserve">. (макс. </w:t>
            </w:r>
            <w:smartTag w:uri="urn:schemas-microsoft-com:office:smarttags" w:element="metricconverter">
              <w:smartTagPr>
                <w:attr w:name="ProductID" w:val="120 г"/>
              </w:smartTagPr>
              <w:r w:rsidRPr="00240832">
                <w:rPr>
                  <w:rFonts w:cs="Arial"/>
                  <w:sz w:val="18"/>
                  <w:szCs w:val="18"/>
                  <w:shd w:val="clear" w:color="auto" w:fill="FFFFFF"/>
                </w:rPr>
                <w:t>120 г</w:t>
              </w:r>
            </w:smartTag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), основная окраска ярко-желтая, покровная, сплошь красный и тёмно-красный румянец. Мякоть кремовая, плотная, скалывающегося типа, кисло-сладкого вкуса.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86" o:spid="_x0000_i1047" type="#_x0000_t75" style="width:86.25pt;height:1in;visibility:visible">
                  <v:imagedata r:id="rId28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Баяна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Зимний сорт. Один из самых лучших сортов для Сибири, отличается высокой зимостойкостью и устойчивостью к парше. Яблоки золотисто - жёлтые с пурпурным румянцем, при полной спелости с фиолетовым налётом. Плоды до </w:t>
            </w:r>
            <w:smartTag w:uri="urn:schemas-microsoft-com:office:smarttags" w:element="metricconverter">
              <w:smartTagPr>
                <w:attr w:name="ProductID" w:val="140 г"/>
              </w:smartTagPr>
              <w:r w:rsidRPr="00240832">
                <w:rPr>
                  <w:sz w:val="18"/>
                  <w:szCs w:val="18"/>
                </w:rPr>
                <w:t>140 г</w:t>
              </w:r>
            </w:smartTag>
            <w:r w:rsidRPr="00240832">
              <w:rPr>
                <w:sz w:val="18"/>
                <w:szCs w:val="18"/>
              </w:rPr>
              <w:t>. Мякоть кремовая, плотная, сочная, с отличным вкусом и ароматом. Выдающийся сорт по сочетанию положительных качеств!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3" o:spid="_x0000_i1048" type="#_x0000_t75" style="width:84pt;height:99pt;visibility:visible">
                  <v:imagedata r:id="rId29" o:title="" croptop="2392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Челябинское летнее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</w:t>
            </w: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Вес плода 110-140 гр., мякоть сочная, плотная, кисловато-сладкого вкуса. Созревают в середине августа. Среднерослое.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105" o:spid="_x0000_i1049" type="#_x0000_t75" style="width:116.25pt;height:78pt;visibility:visible">
                  <v:imagedata r:id="rId30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Первоуральская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Зимний сорт. Этот сорт — настоящая находка для садовода. Великолепные, большие, оранжево-красные крепкие и сочные, вкусные, кисло-сладкие плоды хранятся до конца мая. Сорт отличается высокой зимостойкостью, хорошей урожайностью, устойчив к парше. Золотисто-румяные, нарядные, «лучистые» плоды украшают это «райское дерево» в любую погоду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" o:spid="_x0000_i1050" type="#_x0000_t75" style="width:84pt;height:102.75pt;visibility:visible">
                  <v:imagedata r:id="rId3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Родниковая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Зимний сорт. Деревья зимостойкие с высокой урожайностью. Плоды крупные, массой 100-</w:t>
            </w:r>
            <w:smartTag w:uri="urn:schemas-microsoft-com:office:smarttags" w:element="metricconverter">
              <w:smartTagPr>
                <w:attr w:name="ProductID" w:val="180 г"/>
              </w:smartTagPr>
              <w:r w:rsidRPr="00240832">
                <w:rPr>
                  <w:sz w:val="18"/>
                  <w:szCs w:val="18"/>
                </w:rPr>
                <w:t>180 г</w:t>
              </w:r>
            </w:smartTag>
            <w:r w:rsidRPr="00240832">
              <w:rPr>
                <w:sz w:val="18"/>
                <w:szCs w:val="18"/>
              </w:rPr>
              <w:t xml:space="preserve">. Окраска золотисто-жёлтая, покровная – на большей части плода, размытая малиново-красная. Мякоть белая, плотная, сочная, мелкозернистая, очень хорошего кисло-сладкого вкуса. Прочно держатся на дереве.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00" o:spid="_x0000_i1051" type="#_x0000_t75" style="width:84pt;height:82.5pt;visibility:visible">
                  <v:imagedata r:id="rId32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Свердловчанин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Зимний сорт. У этого дерева совершенно особенная, легко узнаваемая очень красивая ажурная крона. По мере созревания плоды изменяют окраску от лёгкой светло-зеленоватой, почти белой, до цвета слоновой кости и пастельно-жёлтой. Масса плодов 80 г, мякоть мелкозернистая, хрустящая, сочная, отличного вкуса. Сорт зимостойкий, паршой практически не поражается.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9" o:spid="_x0000_i1052" type="#_x0000_t75" style="width:84pt;height:102.75pt;visibility:visible">
                  <v:imagedata r:id="rId33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color w:val="FF0000"/>
                <w:sz w:val="40"/>
                <w:szCs w:val="40"/>
              </w:rPr>
            </w:pPr>
            <w:r w:rsidRPr="00240832">
              <w:rPr>
                <w:b/>
                <w:color w:val="FF0000"/>
                <w:sz w:val="40"/>
              </w:rPr>
              <w:t>ЯБЛОНЯ – Колоновидная</w:t>
            </w:r>
          </w:p>
        </w:tc>
      </w:tr>
      <w:tr w:rsidR="00882B1C" w:rsidRPr="00240832" w:rsidTr="00A95AF8">
        <w:tc>
          <w:tcPr>
            <w:tcW w:w="2625" w:type="dxa"/>
          </w:tcPr>
          <w:p w:rsidR="00882B1C" w:rsidRPr="00240832" w:rsidRDefault="00882B1C" w:rsidP="00240832">
            <w:p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Аркаим</w:t>
            </w:r>
          </w:p>
        </w:tc>
        <w:tc>
          <w:tcPr>
            <w:tcW w:w="370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color w:val="FF0000"/>
                <w:sz w:val="18"/>
                <w:szCs w:val="18"/>
              </w:rPr>
            </w:pPr>
            <w:r w:rsidRPr="00240832">
              <w:rPr>
                <w:color w:val="FF0000"/>
                <w:sz w:val="18"/>
                <w:szCs w:val="18"/>
              </w:rPr>
              <w:t xml:space="preserve">Летний сорт. </w:t>
            </w:r>
            <w:r w:rsidRPr="00240832">
              <w:rPr>
                <w:rFonts w:cs="Arial"/>
                <w:color w:val="2E3D48"/>
                <w:sz w:val="18"/>
                <w:szCs w:val="18"/>
                <w:shd w:val="clear" w:color="auto" w:fill="FFFFFF"/>
              </w:rPr>
              <w:t>Яблоня со спуровым типом плодоношения! Этот сорт, известного садовода - любителя из г. Магнитогорска Сидельникова А.И., пользуется огромной популярностью. Дерево среднерослое, среднерастущее. Плоды средней массой 185 г округлой, правильной формы. Воронка средняя, оржавленность слабая, блюдце среднее, широкое. Основная окраска в момент съёмной зрелости зеленовато-жёлтая, покровная на большей части плода буровато-красная. Мякоть зеленоватая, средней плотности, сочная, кисло-сладкого вкуса с пряностью и слабым ароматом.</w:t>
            </w:r>
          </w:p>
        </w:tc>
        <w:tc>
          <w:tcPr>
            <w:tcW w:w="1890" w:type="dxa"/>
            <w:gridSpan w:val="3"/>
          </w:tcPr>
          <w:p w:rsidR="00882B1C" w:rsidRPr="00240832" w:rsidRDefault="00882B1C" w:rsidP="00240832">
            <w:pPr>
              <w:spacing w:after="0" w:line="240" w:lineRule="auto"/>
              <w:rPr>
                <w:b/>
                <w:color w:val="FF0000"/>
                <w:sz w:val="40"/>
                <w:szCs w:val="40"/>
              </w:rPr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83" o:spid="_x0000_i1053" type="#_x0000_t75" style="width:109.5pt;height:153.75pt;visibility:visible">
                  <v:imagedata r:id="rId34" o:title=""/>
                </v:shape>
              </w:pict>
            </w:r>
          </w:p>
        </w:tc>
        <w:tc>
          <w:tcPr>
            <w:tcW w:w="1248" w:type="dxa"/>
          </w:tcPr>
          <w:p w:rsidR="00882B1C" w:rsidRPr="00240832" w:rsidRDefault="00882B1C" w:rsidP="00240832">
            <w:pPr>
              <w:spacing w:after="0" w:line="240" w:lineRule="auto"/>
              <w:rPr>
                <w:b/>
                <w:color w:val="FF0000"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810" w:type="dxa"/>
          </w:tcPr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540" w:type="dxa"/>
            <w:gridSpan w:val="3"/>
          </w:tcPr>
          <w:p w:rsidR="00882B1C" w:rsidRPr="00240832" w:rsidRDefault="00882B1C" w:rsidP="00240832">
            <w:pPr>
              <w:spacing w:after="0" w:line="240" w:lineRule="auto"/>
              <w:rPr>
                <w:b/>
                <w:color w:val="FF0000"/>
                <w:sz w:val="40"/>
                <w:szCs w:val="40"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240832">
              <w:rPr>
                <w:b/>
                <w:color w:val="FF0000"/>
                <w:sz w:val="40"/>
                <w:szCs w:val="40"/>
              </w:rPr>
              <w:t>ГРУША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Веселинка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Лучший выбор для самого экстремального климата: сорт плодоносит даже после сильных сибирских морозов. Деревья полукарликовые. Груши вкусные, сочные, сладкие и богатые витаминами; некрупные с гладкой кожицей, покрытой ярким привлекательным румянцем. Мякоть белая с восхитительным ароматом, как у южных груш, медово-сладкая, тающая во рту.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26" o:spid="_x0000_i1054" type="#_x0000_t75" alt="https://sad-i-ogorod.ru/upload/iblock/bb4/bb4ef78fe055f9228b02396df04a94f8.jpg" style="width:83.25pt;height:102.75pt;visibility:visible">
                  <v:imagedata r:id="rId35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Радужная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Летний сорт. Дерево зимостойкое, высокоурожайное. Вступает в плодоношение рано. Плоды крупные, массой до 140 г. Мякоть сочная, сладкая, вкус десертный, оценивается в 4,5 балла. Это одна из наиболее вкусных груш.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5" o:spid="_x0000_i1055" type="#_x0000_t75" alt="https://sad-i-ogorod.ru/upload/iblock/07c/07cbeffea9e3ef643004df0ceec82b4c.jpg" style="width:83.25pt;height:70.5pt;visibility:visible">
                  <v:imagedata r:id="rId3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Красуля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Летний сорт. Это лучший сверхранний сорт, созревает на 7 дней раньше Северянки. Плоды массой до 110 г, жёлтые с тёмно-красным румянцем, очень нарядные. Мякоть насыщенного сладкого вкуса, слегка пряная, с очень богатой неповторимой гаммой оттенков. Очень взыскательные дегустаторы при пятибалльной оценке вкус плодов этого великолепного сорта оценили в 4,7 балла.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6" o:spid="_x0000_i1056" type="#_x0000_t75" alt="https://sad-i-ogorod.ru/upload/iblock/ada/ada100862150d2156222799b444c700c.jpg" style="width:83.25pt;height:102.75pt;visibility:visible">
                  <v:imagedata r:id="rId3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Нежность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Летний сорт. Плоды весят до 200 г! В момент сбора урожая они чуть зеленоватые с красноватым румянцем, затем желтеют и становятся восхитительно красивыми. Сочная нежная мякоть имеет кисло-сладкий гармоничный вкус. Не повреждается грибными болезнями и зимние морозы ему не страшны. Урожаи высокие и ежегодные.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33" o:spid="_x0000_i1057" type="#_x0000_t75" alt="https://sad-i-ogorod.ru/upload/iblock/881/8818d172ac0bff040fba6a5cf2d5c6a9.jpg" style="width:83.25pt;height:85.5pt;visibility:visible">
                  <v:imagedata r:id="rId38" o:title="" croptop="9950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Северянка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Летний сорт. Один из самых известных на Урале и в Сибири сортов. Плоды массой до 160 г. Мякоть белая, среднесочная, сладкая. Это был первый на Урале и в Сибири действительно сладкий, без терпкости во вкусе сорт. Именно поэтому он и получил такую широкую известность. Северянка является самым лучшим опылителем для всех предлагаемых нами сортов груш.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4" o:spid="_x0000_i1058" type="#_x0000_t75" alt="https://sad-i-ogorod.ru/upload/iblock/903/903285c526dc93e32a15b09cd1cadccb.jpg" style="width:83.25pt;height:102.75pt;visibility:visible">
                  <v:imagedata r:id="rId3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Апрелька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Зимний сорт.</w:t>
            </w:r>
            <w:r w:rsidRPr="00240832">
              <w:rPr>
                <w:rFonts w:cs="Arial"/>
                <w:color w:val="2C2E35"/>
                <w:sz w:val="18"/>
                <w:szCs w:val="18"/>
                <w:shd w:val="clear" w:color="auto" w:fill="FFFFFF"/>
              </w:rPr>
              <w:t> округлой формы, некрупные, весом около 90 гр. Цвет спелой груши жёлтый, вкус – кисло-сладкий.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rStyle w:val="Strong"/>
                <w:rFonts w:cs="Arial"/>
                <w:b w:val="0"/>
                <w:bCs w:val="0"/>
                <w:noProof/>
                <w:color w:val="2C2E35"/>
                <w:sz w:val="18"/>
                <w:szCs w:val="18"/>
                <w:lang w:eastAsia="ru-RU"/>
              </w:rPr>
              <w:pict>
                <v:shape id="Рисунок 81" o:spid="_x0000_i1059" type="#_x0000_t75" style="width:86.25pt;height:57pt;visibility:visible">
                  <v:imagedata r:id="rId40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Береженная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 Получен в Свердловской ССС. Высокозимостойкий, высокоурожайный, скороплодный сорт. Дерево среднего роста с пирамидальной кроной. Плоды средней величины 90 г., округло-грушевидной формы, светло-желтые, сочные, хорошего кисло-сладкого вкуса.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3" o:spid="_x0000_i1060" type="#_x0000_t75" style="width:84pt;height:82.5pt;visibility:visible">
                  <v:imagedata r:id="rId4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Большая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 Получен в ЮУ НИИПиК. Зимостойкий, высокоурожайный сорт. Дерево среднего роста с обратно пирамидальной кроной. Плоды крупные 180 г, грушевидной формы, зеленовато-желтые. Мякоть белая, маслянистая, плотная, мелкозернистая, ароматная. Вкус кисло-сладкий, очень хороший.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5" o:spid="_x0000_i1061" type="#_x0000_t75" style="width:84pt;height:97.5pt;visibility:visible">
                  <v:imagedata r:id="rId42" o:title="" croptop="9308f" cropbottom="3615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Вековая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 Зимостойкий,  высоко-урожайный сорт. Дерево среднего роста с округлой кроной. Плоды крупные 140 г, грушевидной формы, зеленовато-желтые с румянцем. Мякоть сочная, белая, мелкозернистая, с ароматом, хорошего вкуса.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6" o:spid="_x0000_i1062" type="#_x0000_t75" alt="https://spshn.ru/files/public/4787/7_1548274610.jpg" style="width:83.25pt;height:70.5pt;visibility:visible">
                  <v:imagedata r:id="rId43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Дюшес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</w:t>
            </w:r>
            <w:r w:rsidRPr="00240832">
              <w:rPr>
                <w:sz w:val="18"/>
                <w:szCs w:val="18"/>
                <w:shd w:val="clear" w:color="auto" w:fill="FFFFFF"/>
              </w:rPr>
              <w:t>Сладкий вкус, деликатная мякоть и умопомрачительный аромат груш сорта Дюшес не оставляют равнодушными ни детей ни взрослых.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85" o:spid="_x0000_i1063" type="#_x0000_t75" style="width:101.25pt;height:101.25pt;visibility:visible">
                  <v:imagedata r:id="rId44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Гвидон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 Получен в Свердловской ССС. Зимостойкий, осенний, высокоурожайный сорт. Дерево низкорослое с компактной пирамидальной кроной. Плоды крупные 120 г, конической формы, зеленовато-желтые. Мякоть сочная, хрустящая, с небольшой грануляцией, хорошего сладкого вкуса. Созревают в начале сентября, хранятся в течении 10 дней.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8" o:spid="_x0000_i1064" type="#_x0000_t75" style="width:84pt;height:111.75pt;visibility:visible">
                  <v:imagedata r:id="rId45" o:title="" croptop="6592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Заметная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Осенний сорт.  </w:t>
            </w:r>
            <w:r w:rsidRPr="00240832">
              <w:rPr>
                <w:sz w:val="18"/>
                <w:szCs w:val="18"/>
                <w:shd w:val="clear" w:color="auto" w:fill="FFFFFF"/>
              </w:rPr>
              <w:t>Плоды короткогрушевидные, средним весом 180 г, максимальным 220 г. Достаточно поздне-осеннего срока созревания. Мякоть белого цвета, сочная, слабосладкая без кислинки, со слабым ароматом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89" o:spid="_x0000_i1065" type="#_x0000_t75" style="width:87.75pt;height:64.5pt;visibility:visible">
                  <v:imagedata r:id="rId4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Уралочка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 Без всяких повреждений выдерживает морозы до минус 48 °С. Скороплодность сорта высокая. Густо покрывают ветви красивые плоды словно симпатичные жёлтые фонарики. Мякоть беловато-кремовая, сочная, мелкозернистая.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2" o:spid="_x0000_i1066" type="#_x0000_t75" alt="https://sad-i-ogorod.ru/upload/iblock/d60/d6021035e05ef67d70e8d2fe6bc10c05.jpg" style="width:83.25pt;height:70.5pt;visibility:visible">
                  <v:imagedata r:id="rId4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Сказочная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Осенний сорт. Дерево зимостойкое, урожайное. Плоды правильной грушевидной формы, жёлто-зелёные с лёгким загаром на освещённой стороне. Масса от 180 гдо 250 г. Мякоть нежная, сочная, сладкая с пряностью. Вкусовые качества оцениваются в 4,6 балла.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1" o:spid="_x0000_i1067" type="#_x0000_t75" alt="https://sad-i-ogorod.ru/upload/iblock/cf8/cf8bf6c88bf327a9b5863ad70ab59857.jpg" style="width:83.25pt;height:69pt;visibility:visible">
                  <v:imagedata r:id="rId48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Лимонадная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Осенний сорт. </w:t>
            </w:r>
            <w:r w:rsidRPr="00240832">
              <w:rPr>
                <w:rFonts w:cs="Helvetica"/>
                <w:sz w:val="18"/>
                <w:szCs w:val="18"/>
                <w:shd w:val="clear" w:color="auto" w:fill="FFFFFF"/>
              </w:rPr>
              <w:t>Вкусная и ароматная, как освежающий одноимённый напиток. Плоды небольшие, выровненные, массой около 100 г, зелёные, с маслянистой мякотью. Созревают в первой половине сентября и долго не залёживаются, период потребления 4-5 дней. Урожайность высокая, зимует отлично.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90" o:spid="_x0000_i1068" type="#_x0000_t75" style="width:129pt;height:85.5pt;visibility:visible">
                  <v:imagedata r:id="rId4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Ларинская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Осенний сорт. Зимостойкий, высоко-урожайный, осенний сорт. Дерево сильнорослое с округлой кроной. Плоды средние 110 г, короткогрушевидные, бугристые, светло-желтые с серыми точками. Мякоть кремовая, плотная, сочная, хорошего вкуса.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61" o:spid="_x0000_i1069" type="#_x0000_t75" alt="http://semena-sazhency.ru/assets/uploads/pict/grusha-larinskaya.jpg" style="width:83.25pt;height:77.25pt;visibility:visible">
                  <v:imagedata r:id="rId50" o:title="" croptop="10556f" cropbottom="4656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Алтайская красавица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 З</w:t>
            </w:r>
            <w:r w:rsidRPr="00240832"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  <w:t>имостойкий, высокоурожайный сорт. Дерево среднего роста с широко-пирамидальной кроной. Плоды выше средние120 г, желто-зеленые, с румянцем и блеском, очень красивые. Мякоть сочная, нежная, хорошего кисло-сладкого вкуса.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115" o:spid="_x0000_i1070" type="#_x0000_t75" style="width:115.5pt;height:99pt;visibility:visible">
                  <v:imagedata r:id="rId5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Сомова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Осенний сорт. Получен садоводом любителем в Свердловской области. Зимостойкий, среднеурожайный, осенний сорт. Дерево среднего роста, с широкопирамидальной кроной. Плоды крупные 130 г, грушевидной формы, выровненные с зеленой окраской. Мякоть сочная, плотная, кисло-сладкого, с легкой терпкостью хорошего вкуса.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63" o:spid="_x0000_i1071" type="#_x0000_t75" style="width:84pt;height:108pt;visibility:visible">
                  <v:imagedata r:id="rId52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Чусовая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Осенний сорт. Зимостойкий сорт. Груши зеленовато-жёлтые, с красивым розовым румянцем, массой 90 г. Мякоть нежная, хрустящая, сочная с насыщенно-сладким вкусом почти без кислоты и без терпкости даже у незрелых плодов. Годятся для свежего потребления, соков и компотов. Деревья рослые с пирамидальной кроной. Устойчивы к галловому клещу.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7" o:spid="_x0000_i1072" type="#_x0000_t75" alt="https://sad-i-ogorod.ru/upload/iblock/85d/85da8195f474eb95526835e1e661d22b.jpg" style="width:83.25pt;height:102.75pt;visibility:visible">
                  <v:imagedata r:id="rId53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Пингвин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</w:t>
            </w:r>
            <w:r w:rsidRPr="00240832">
              <w:rPr>
                <w:color w:val="000000"/>
                <w:sz w:val="18"/>
                <w:szCs w:val="18"/>
                <w:shd w:val="clear" w:color="auto" w:fill="FFFFFF"/>
              </w:rPr>
              <w:t>Груши небольшие и в весе достигают около 120 грамм. По форме плоды широкогрушевидные, немного несимметричные. В состоянии потребительской зрелости, груши окрашены в нежно-желтый цвет. На солнечном боку появляется румянец ярко-оранжевого цвета. Вкус плодов нежный, сладкий, десертный.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jc w:val="both"/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94" o:spid="_x0000_i1073" type="#_x0000_t75" style="width:91.5pt;height:91.5pt;visibility:visible">
                  <v:imagedata r:id="rId54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Тонковетка уральская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Позднелетний сорт. </w:t>
            </w: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Сорт свердловской селекции. Плоды массой до 100г, грушевидной формы, желтые, с ярким румянцем с солнечной стороны, на длинной изогнутой плодоножке, очень привлекательные, хорошего сладкого вкуса. Деревья зимостойкие, урожайные.</w:t>
            </w:r>
            <w:r w:rsidRPr="0024083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rFonts w:cs="Arial"/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119" o:spid="_x0000_i1074" type="#_x0000_t75" style="width:96.75pt;height:75.75pt;visibility:visible">
                  <v:imagedata r:id="rId55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Челябинская зимняя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Зимний сорт. Этот сорт как новогодний подарок. Абсолютно правильной формы плоды снимают в конце сентября, а достигают они полной зрелости зимой. Мякоть становится белой, сладкой и очень сочной. В это же время на ярко-жёлтом фоне начинает явственно проступать густой алый румянец. Груша, будет желанна на любом новогоднем столе.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8" o:spid="_x0000_i1075" type="#_x0000_t75" alt="https://sad-i-ogorod.ru/upload/iblock/dc3/dc326ecf464fda9da08458660aa9b73d.jpg" style="width:83.25pt;height:102.75pt;visibility:visible">
                  <v:imagedata r:id="rId5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Декабринка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Зимний сорт. Получен в ЮУ НИИПиК. Зимостойкий, скороплодный, высоко-урожайный сорт. Дерево среднего роста с округлой, редкой кроной. Плоды крупные 110 г, грушевидной формы, выравненные, гладкие, темно зеленые с румянцем. Мякоть белая, сочная, мелкозернистая, ароматная, кисло-сладкая, очень хорошего вкуса.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66" o:spid="_x0000_i1076" type="#_x0000_t75" style="width:84pt;height:91.5pt;visibility:visible">
                  <v:imagedata r:id="rId5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Краснобокая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Зимний сорт. В этом сорте наиболее удачно сочетаются выдающаяся зимостойкость (до -45 °С) с хорошим вкусом плодов. Плоды красивой грушевидной формы, при созревании жёлто- зелёные с размытым красным румянцем, очень привлекательные, массой до 180 г.  Хранится до Нового года.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0" o:spid="_x0000_i1077" type="#_x0000_t75" alt="https://sad-i-ogorod.ru/upload/iblock/c25/c2554e2ac36f4ac576dd748fb2b80701.jpg" style="width:83.25pt;height:102.75pt;visibility:visible">
                  <v:imagedata r:id="rId58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Розовый бочонок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Позднеосенний сорт. </w:t>
            </w:r>
            <w:r w:rsidRPr="00240832">
              <w:rPr>
                <w:color w:val="000000"/>
                <w:sz w:val="18"/>
                <w:szCs w:val="18"/>
                <w:shd w:val="clear" w:color="auto" w:fill="FFFFFF"/>
              </w:rPr>
              <w:t>Плоды большие и весят примерно 150-180 грамм. Форма груш округлая, бочкообразная. Основной окрас спелых плодов равномерный, желтый-зеленый. На солнечном боку проявляется привлекательный румянец темно-розового оттенка. </w:t>
            </w:r>
            <w:r w:rsidRPr="00240832">
              <w:rPr>
                <w:rStyle w:val="Strong"/>
                <w:b w:val="0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Груши очень сочные, нежные и сладкие.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6" o:spid="_x0000_i1078" type="#_x0000_t75" style="width:113.25pt;height:86.25pt;visibility:visible">
                  <v:imagedata r:id="rId5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Пермячка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</w:t>
            </w: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Плоды средние и крупные, массой 140-160г, широкогрушевидные, ребристые. Окраска светло-жёлтая, почти без румянца. Вкус очень хороший, сладкий без кислоты. Мякоть белая, очень сочная и нежная. Деревья высокорослые, с широкопирамидальной кроной. Зимостойкость высокая.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rFonts w:cs="Arial"/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125" o:spid="_x0000_i1079" type="#_x0000_t75" style="width:104.25pt;height:88.5pt;visibility:visible">
                  <v:imagedata r:id="rId60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Новогодняя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Зимний сорт. </w:t>
            </w:r>
            <w:r w:rsidRPr="00240832">
              <w:rPr>
                <w:sz w:val="18"/>
                <w:szCs w:val="18"/>
                <w:shd w:val="clear" w:color="auto" w:fill="FFFFFF"/>
              </w:rPr>
              <w:t>Несказанная радость для детворы и новогодний сюрприз для взрослых. Плоды 120-160 г, зеленовато-оливковые с лёгким малиновым румянцем, хранятся 90 дней после съёма. Мякоть белая, очень сочная, кисло-сладкого вкуса, который только усиливается в процессе хранения. Устойчива к парше, бактериальному ожогу и грушевому галловому клещу.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5" o:spid="_x0000_i1080" type="#_x0000_t75" style="width:80.25pt;height:134.25pt;visibility:visible">
                  <v:imagedata r:id="rId6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Чижовская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Летний сорт. </w:t>
            </w: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Дерево штамбового типа, среднерослое. Крона в молодом возрасте узкая, в плодоносящем пирамидальная, густая. Плоды среднего размера, масса 120-140 г, грушевидной формы. Основная окраска желто-зеленая. Мякоть светло-желтая или почти белая, среднесочная, полумаслянистая, тающая, слабоароматная, хорошего кисловато-сладкого освежающего вкуса. Хранятся 60-120 дней при 0°С. Осыпаемость плодов слабая. Достоинства сорта: высокая зимостойкость, скороплодность.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137" o:spid="_x0000_i1081" type="#_x0000_t75" style="width:83.25pt;height:142.5pt;visibility:visible">
                  <v:imagedata r:id="rId62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Свердловчанка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Осенний сорт. </w:t>
            </w: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Дерево среднерослое. Плоды средней величины (средняя масса 140 г, макс. 180 г), по форме от удлиненно-грушевидных до короткогрушевидных. Окраска при съеме чисто зеленая, при созревании становится желтоватой, нередко с небольшим румянцем с солнечной стороны. Мякоть белая с желтоватым оттенком, очень сочная, нежная, тонкая, маслянистого типа, практически без грануляций, кисловато-сладкого отличного вкуса, ароматичная. Десертный вкус плодов, крупноплодность, урожайность.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rFonts w:cs="Arial"/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139" o:spid="_x0000_i1082" type="#_x0000_t75" style="width:121.5pt;height:129pt;visibility:visible">
                  <v:imagedata r:id="rId63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240832">
              <w:rPr>
                <w:b/>
                <w:color w:val="FF0000"/>
                <w:sz w:val="40"/>
                <w:szCs w:val="40"/>
              </w:rPr>
              <w:t>СЛИВА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Алтайская юбилейная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Алтайская юбилейная — один из самых ценных сибирских сортов! Он универсальный среднеранний: плоды поспевают к середине августа и весят 14–16 г. Шов-бороздка ярко выражен. Окраска жёлто-оранжевая с алым румянцем с восковым напылением. Кожица мягкая, не горчит. Мякоть плода очень сочная, вкусная, оранжевого цвета.</w:t>
            </w:r>
            <w:r w:rsidRPr="00240832">
              <w:t xml:space="preserve"> </w:t>
            </w:r>
            <w:r w:rsidRPr="00240832">
              <w:rPr>
                <w:sz w:val="18"/>
                <w:szCs w:val="18"/>
              </w:rPr>
              <w:t>Обильная плодовитость, высочайшая зимостойкость.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7" o:spid="_x0000_i1083" type="#_x0000_t75" style="width:84pt;height:102.75pt;visibility:visible">
                  <v:imagedata r:id="rId64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Веста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Один из лучших сортов для суровых условий Урала и Западной Сибири. Непревзойдённая морозостойкость до -50 °С! Яркие красные фонарики плодов массой 20–25 г, с жёлтой сочной мякотью великолепного сладкого вкуса. Косточка отделяется легко. Плоды универсального назначения. Сорт со стабильным плодоношением, зимостоек, мало поражается вредителями и болезнями.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62" o:spid="_x0000_i1084" type="#_x0000_t75" alt="https://sad-i-ogorod.ru/upload/iblock/4d9/4d9d1df8f5547b7160a9d47adcf20865.jpg" style="width:83.25pt;height:102.75pt;visibility:visible">
                  <v:imagedata r:id="rId65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Амурская роза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Дерево небольшое, до 2,5 м. Выносливо, устойчиво ко многим болезням, отличается скороспелостью и высокой урожайностью, в среднем 13-15 кг. с одного растения. Сорт самоплоден, хороший опылитель для других сортов слив и алычи. Плоды округлой формы 40-50 гр., окрас от розового до темно-красного с небольшим восковым налётом. Мякоть желто-зелёная сочная, кисло-сладкая. косточка средняя, отделяется плохо. Созревание во второй половине августа.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" o:spid="_x0000_i1085" type="#_x0000_t75" style="width:84pt;height:120pt;visibility:visible">
                  <v:imagedata r:id="rId6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Даная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rFonts w:cs="Arial"/>
                <w:color w:val="333333"/>
                <w:sz w:val="18"/>
                <w:szCs w:val="18"/>
                <w:lang w:eastAsia="ru-RU"/>
              </w:rPr>
            </w:pPr>
            <w:r w:rsidRPr="00240832">
              <w:rPr>
                <w:rFonts w:cs="Arial"/>
                <w:color w:val="333333"/>
                <w:sz w:val="18"/>
                <w:szCs w:val="18"/>
                <w:shd w:val="clear" w:color="auto" w:fill="FFFFFF"/>
                <w:lang w:eastAsia="ru-RU"/>
              </w:rPr>
              <w:t xml:space="preserve">Сорт селекции Свердловской ССС. </w:t>
            </w:r>
            <w:r w:rsidRPr="00240832">
              <w:rPr>
                <w:rFonts w:cs="Arial"/>
                <w:color w:val="333333"/>
                <w:sz w:val="18"/>
                <w:szCs w:val="18"/>
                <w:lang w:eastAsia="ru-RU"/>
              </w:rPr>
              <w:br/>
            </w:r>
            <w:r w:rsidRPr="00240832">
              <w:rPr>
                <w:rFonts w:cs="Arial"/>
                <w:bCs/>
                <w:color w:val="333333"/>
                <w:sz w:val="18"/>
                <w:szCs w:val="18"/>
                <w:shd w:val="clear" w:color="auto" w:fill="FFFFFF"/>
                <w:lang w:eastAsia="ru-RU"/>
              </w:rPr>
              <w:t>Дерево</w:t>
            </w:r>
            <w:r w:rsidRPr="00240832">
              <w:rPr>
                <w:rFonts w:cs="Arial"/>
                <w:color w:val="333333"/>
                <w:sz w:val="18"/>
                <w:szCs w:val="18"/>
                <w:shd w:val="clear" w:color="auto" w:fill="FFFFFF"/>
                <w:lang w:eastAsia="ru-RU"/>
              </w:rPr>
              <w:t xml:space="preserve"> слаборослое, округлой формы, средней облиственности. Цветет в средние сроки. </w:t>
            </w:r>
            <w:r w:rsidRPr="00240832">
              <w:rPr>
                <w:rFonts w:cs="Arial"/>
                <w:bCs/>
                <w:color w:val="333333"/>
                <w:sz w:val="18"/>
                <w:szCs w:val="18"/>
                <w:lang w:eastAsia="ru-RU"/>
              </w:rPr>
              <w:t>Плоды</w:t>
            </w:r>
            <w:r w:rsidRPr="00240832">
              <w:rPr>
                <w:rFonts w:cs="Arial"/>
                <w:color w:val="333333"/>
                <w:sz w:val="18"/>
                <w:szCs w:val="18"/>
                <w:lang w:eastAsia="ru-RU"/>
              </w:rPr>
              <w:t> крупные, массой 25 г, бордовые с сильным восковым налетом.</w:t>
            </w:r>
          </w:p>
          <w:p w:rsidR="00882B1C" w:rsidRPr="00240832" w:rsidRDefault="00882B1C" w:rsidP="00240832">
            <w:pPr>
              <w:shd w:val="clear" w:color="auto" w:fill="FFFFFF"/>
              <w:spacing w:after="0" w:line="240" w:lineRule="auto"/>
              <w:rPr>
                <w:rFonts w:cs="Arial"/>
                <w:color w:val="333333"/>
                <w:sz w:val="18"/>
                <w:szCs w:val="18"/>
                <w:lang w:eastAsia="ru-RU"/>
              </w:rPr>
            </w:pPr>
            <w:r w:rsidRPr="00240832">
              <w:rPr>
                <w:rFonts w:cs="Arial"/>
                <w:bCs/>
                <w:color w:val="333333"/>
                <w:sz w:val="18"/>
                <w:szCs w:val="18"/>
                <w:lang w:eastAsia="ru-RU"/>
              </w:rPr>
              <w:t>Мякоть</w:t>
            </w:r>
            <w:r w:rsidRPr="00240832">
              <w:rPr>
                <w:rFonts w:cs="Arial"/>
                <w:color w:val="333333"/>
                <w:sz w:val="18"/>
                <w:szCs w:val="18"/>
                <w:lang w:eastAsia="ru-RU"/>
              </w:rPr>
              <w:t> желтая, плотная, сочная, сладкая. Косточка свободно отделяется от мякоти.</w:t>
            </w:r>
          </w:p>
          <w:p w:rsidR="00882B1C" w:rsidRPr="00240832" w:rsidRDefault="00882B1C" w:rsidP="00240832">
            <w:pPr>
              <w:shd w:val="clear" w:color="auto" w:fill="FFFFFF"/>
              <w:spacing w:after="0" w:line="240" w:lineRule="auto"/>
              <w:rPr>
                <w:rFonts w:cs="Arial"/>
                <w:sz w:val="18"/>
                <w:szCs w:val="18"/>
                <w:lang w:eastAsia="ru-RU"/>
              </w:rPr>
            </w:pPr>
            <w:r w:rsidRPr="00240832">
              <w:rPr>
                <w:rFonts w:cs="Arial"/>
                <w:sz w:val="18"/>
                <w:szCs w:val="18"/>
                <w:lang w:eastAsia="ru-RU"/>
              </w:rPr>
              <w:t>Плодоношение регулярное. Сорт зимостойкий.</w:t>
            </w:r>
          </w:p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rFonts w:cs="Arial"/>
                <w:noProof/>
                <w:sz w:val="18"/>
                <w:szCs w:val="18"/>
                <w:lang w:eastAsia="ru-RU"/>
              </w:rPr>
              <w:pict>
                <v:shape id="Рисунок 140" o:spid="_x0000_i1086" type="#_x0000_t75" style="width:177.75pt;height:111pt;visibility:visible">
                  <v:imagedata r:id="rId6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Достойная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Дерево высотой 3-3,5 м, стоговидной формы, средней загущенности, хорошей облиственности. Цветение позднее. Плоды крупные, массой 25-30 г, широкоовальной формы, неравнобокие, бордовые, со средним восковым налетом. Мякоть жёлтая, сочная, хорошего сладкого вкуса. Косточка средняя, хорошо отделяется от мякоти. Плоды созревают в третьей декаде августа, лёжкие. Плодоносит ежегодно. Зимостойкость древесины и плодовых почек высокая.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rFonts w:cs="Arial"/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21" o:spid="_x0000_i1087" type="#_x0000_t75" style="width:88.5pt;height:131.25pt;visibility:visible">
                  <v:imagedata r:id="rId68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Егоровна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П</w:t>
            </w:r>
            <w:r w:rsidRPr="00240832">
              <w:rPr>
                <w:color w:val="252525"/>
                <w:sz w:val="18"/>
                <w:szCs w:val="18"/>
                <w:shd w:val="clear" w:color="auto" w:fill="FFFFFF"/>
              </w:rPr>
              <w:t>лоды крупные, средняя масса 40 г, округлой формы. Основная окраска плодов - жёлтая, покровная - с лёгким розовым румянцем. Кожица нежная, голая. Мякоть светло-зелёная, нежная, сочная. Сок бесцветный. Вкус кисло-сладкий. Косточка полуотстающая, мелкая.</w:t>
            </w:r>
            <w:r w:rsidRPr="00240832">
              <w:rPr>
                <w:color w:val="252525"/>
                <w:sz w:val="18"/>
                <w:szCs w:val="18"/>
              </w:rPr>
              <w:br/>
            </w:r>
            <w:r w:rsidRPr="00240832">
              <w:rPr>
                <w:color w:val="252525"/>
                <w:sz w:val="18"/>
                <w:szCs w:val="18"/>
                <w:shd w:val="clear" w:color="auto" w:fill="FFFFFF"/>
              </w:rPr>
              <w:t>Дерево среднее, быстрорастущее, средней густоты.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rFonts w:cs="Arial"/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22" o:spid="_x0000_i1088" type="#_x0000_t75" style="width:107.25pt;height:98.25pt;rotation:90;visibility:visible">
                  <v:imagedata r:id="rId6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A31C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Завет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Сорт-наставление: именно такой должна быть настоящая слива. Плоды красивые, ярко-жёлтые с алым румянцем, довольно крупные (25–30 г), сочные, великолепного кисло- сладкого вкуса. Созревают в конце августа – начале сентября, продлевая период сливового наваждения. Зимует отлично.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77" o:spid="_x0000_i1089" type="#_x0000_t75" style="width:84pt;height:77.25pt;visibility:visible">
                  <v:imagedata r:id="rId70" o:title="" croptop="10524f" cropbottom="5262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Красносельская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Новейший сорт совершенно выдающейся зимостойкости. Сильные </w:t>
            </w:r>
            <w:r w:rsidRPr="00240832">
              <w:rPr>
                <w:sz w:val="18"/>
                <w:szCs w:val="18"/>
                <w:u w:val="single"/>
              </w:rPr>
              <w:t xml:space="preserve">осенние морозы </w:t>
            </w:r>
            <w:r w:rsidRPr="00240832">
              <w:rPr>
                <w:sz w:val="18"/>
                <w:szCs w:val="18"/>
              </w:rPr>
              <w:t xml:space="preserve">минус 40 °С 28 ноября 1998 года Красносельская перенесла без всяких повреждений. После таких морозов этот сорт дал по 24 кг плодов с одного дерева. Плоды чисто красные с восковым налётом. Мякоть светло-жёлтая, сочная, кисло-сладкая, без горечи и терпкости.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80" o:spid="_x0000_i1090" type="#_x0000_t75" style="width:84pt;height:99pt;visibility:visible">
                  <v:imagedata r:id="rId71" o:title="" croptop="2392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Ксения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Настоящий фурор сибирских учёных-селекционеров НИИСС им. М.А. Лисавенко. Самоплодная (!), стабильно плодоносящая, высокоурожайная, раннеспелая, прекрасно зимует, устойчива к болезням. Плоды массой 50–60 г, фиолетовые, с нежной сочной мякотью, очень приятного сладковатого вкуса. Деревце сдержанного типа роста, самостоятельно формируется на одном штамбе с компактной аккуратной кроной.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84" o:spid="_x0000_i1091" type="#_x0000_t75" style="width:84pt;height:106.5pt;visibility:visible">
                  <v:imagedata r:id="rId72" o:title="" croptop="2098f" cropbottom="1343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Маньчжурская красавица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Вторую волну популярности переживает слива Маньчжурская красавица, сорт народной селекции с Дальнего Востока. Невысокие деревья этого сорта дают крупные тёмно-бордовые с густым голубоватым налётом плоды массой 20—30 г, хорошего кисло-сладкого вкуса.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87" o:spid="_x0000_i1092" type="#_x0000_t75" style="width:83.25pt;height:78.75pt;visibility:visible">
                  <v:imagedata r:id="rId73" o:title="" cropright="7638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Пионерка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Выносливая, суперзимостойкая и урожайная слива-отличница. Созревает в первой половине августа, хорошо дозаривается после съёма. Плоды с лёгким восковым налётом, насыщенно- красные, как пионерский галстук, массой 15-20 г. Мякоть великолепного сладкого вкуса, сочная, нежная, золотисто-медовая.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91" o:spid="_x0000_i1093" type="#_x0000_t75" style="width:84pt;height:87.75pt;visibility:visible">
                  <v:imagedata r:id="rId74" o:title="" croptop="5740f" cropbottom="3827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Ракитянского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Выделен садоводом-любителем В. В. Ракитянским. Плоды массой 18-20 г, округлой или широко-овальной формы, жёлтые с лёгким восковым налётом. Мякоть жёлтая, кисловато-сладкого отличного вкуса. Косточки средней величины, хорошо отделяются от мякоти. Созревание в середине августа. Зимостойкий, устойчив к грибным болезням.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16" o:spid="_x0000_i1094" type="#_x0000_t75" style="width:84pt;height:101.25pt;visibility:visible">
                  <v:imagedata r:id="rId75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Антонина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color w:val="000000"/>
                <w:sz w:val="18"/>
                <w:szCs w:val="18"/>
                <w:shd w:val="clear" w:color="auto" w:fill="FFFFFF"/>
              </w:rPr>
              <w:t>Дерево среднерослое (2,5-3 метра), с компактной разреженной кроной. Сорт скороплодный, высокозимостойкий. Плоды крупные до 45гр, желто-розовые, при полном созревании малиновые. Мякоть желтая, хрустящая, сочная, тающая, сладкая. Косточка отделяется. Созревает к концу августа.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10" o:spid="_x0000_i1095" type="#_x0000_t75" style="width:98.25pt;height:106.5pt;visibility:visible">
                  <v:imagedata r:id="rId7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Синильга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Урожайный раннеспелый сорт ВНИИ садоводства Сибири им. М.А. Лисавенко. Плоды крупные (до 40 г), синие с сильным восковым налётом, мякоть очень вкусная, кисло-сладкая, рыхлая и сочная. Прочно держатся на ветвях, долго не осыпаются, что очень важно при затянутых сборах урожая. Дерево среднерослое с пирамидальной кроной, хорошо зимует.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93" o:spid="_x0000_i1096" type="#_x0000_t75" style="width:84pt;height:102.75pt;visibility:visible">
                  <v:imagedata r:id="rId7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Скромница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Никогда не подведёт, всегда с урожаем. Созревает во второй половине августа. Плоды средние, ярко-жёлтые, шафрановые, укрытые тонким восковым налётом. Мякоть такая же жёлтая, плотная, сочная, ароматная и сладкая. Зимостойкость хорошая.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95" o:spid="_x0000_i1097" type="#_x0000_t75" style="width:84pt;height:69.75pt;visibility:visible">
                  <v:imagedata r:id="rId78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Содружество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Плод 25-30 г. Окраска желтая, покровная темно-красная. Мякоть желтая, волокнистая,  сочная. Вкус кисло-сладкий. Зимостойкость древесины и плодовых почек высокая. Поражения болезнями не наблюдается.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20" o:spid="_x0000_i1098" type="#_x0000_t75" style="width:84pt;height:57pt;visibility:visible">
                  <v:imagedata r:id="rId7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Чемальская чёрная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Стабильно урожайный, надёжный сорт, который отличается высокой зимостойкостью, никогда не подведёт жителей Урала и Западной Сибири. Плоды чрезвычайно красивые, округлые, чёрные, плотные, массой 15-20 г, с легко отделяющейся косточкой. Мякоть беловато-жёлтая, сочная, сладкая, в сочетании с лёгкой, приятной кислинкой, великолепного вкуса, доставит истинное удовольствие и взрослым, и детям.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26" o:spid="_x0000_i1099" type="#_x0000_t75" style="width:84pt;height:122.25pt;visibility:visible">
                  <v:imagedata r:id="rId80" o:title="" croptop="4513f" cropbottom="4443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Жемчужина урала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Плоды средних размеров (25 г), округлой формы. Мякоть нежная, средней плотности, бледно-желтая. Косточка удлиненно-округлой формы, ее вес составляет 1,1% от веса плода, от мякоти отсоединяется плохо. Дерево среднерослое, образует среднегустую, раскидистую крону. Сорт частично самоплоден, характеризуется высокой, ежегодной урожайностью, средней зимостойкостью и засухоустойчивостью.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b/>
                <w:noProof/>
                <w:lang w:eastAsia="ru-RU"/>
              </w:rPr>
              <w:pict>
                <v:shape id="Рисунок 19" o:spid="_x0000_i1100" type="#_x0000_t75" style="width:109.5pt;height:84.75pt;rotation:90;visibility:visible">
                  <v:imagedata r:id="rId8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Белоснежка (Уральская серебристая)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</w:t>
            </w:r>
            <w:r w:rsidRPr="00240832">
              <w:rPr>
                <w:sz w:val="18"/>
                <w:szCs w:val="18"/>
                <w:shd w:val="clear" w:color="auto" w:fill="FFFFFF"/>
              </w:rPr>
              <w:t>амечательный сорт, даже сорокаградусный мороз её не пугает. Созревает во второй половине августа. Небольшое красивое деревце с раскидистой кроной обильно усыпано золотисто-солнечными плодами, завуалированными плотным восковым налётом, от чего и пошло тонко подмеченное название Белоснежка.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42" o:spid="_x0000_i1101" type="#_x0000_t75" style="width:86.25pt;height:126pt;visibility:visible">
                  <v:imagedata r:id="rId82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Степная синяя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  <w:shd w:val="clear" w:color="auto" w:fill="FFFFFF"/>
              </w:rPr>
              <w:t>Зимостойкий, очень урожайный сорт. Дерево среднего роста с густой раскидистой кроной.</w:t>
            </w:r>
            <w:r w:rsidRPr="00240832">
              <w:rPr>
                <w:sz w:val="18"/>
                <w:szCs w:val="18"/>
              </w:rPr>
              <w:br/>
            </w:r>
            <w:r w:rsidRPr="00240832">
              <w:rPr>
                <w:sz w:val="18"/>
                <w:szCs w:val="18"/>
                <w:shd w:val="clear" w:color="auto" w:fill="FFFFFF"/>
              </w:rPr>
              <w:t>Плоды 25 г, округлые, синие, с сочной желто-оранжевой мякотью. Мякоть сочная, сладкого вкуса.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143" o:spid="_x0000_i1102" type="#_x0000_t75" style="width:83.25pt;height:83.25pt;visibility:visible">
                  <v:imagedata r:id="rId83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Уральские зори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Невероятно урожайный, десертный сорт. Дерево, когда сплошь усыпано плодами, напоминает свечение неба перед восходом или же после заката солнца, необычайно красивое, с раскидистой, разреженной кроной. Плоды крупные, созревают в конце июля- начале августа. Мякоть нежнейшая, сочная, ароматная, сладкая с лёгким послевкусием фруктовой карамели. Сорт отличается ежегодной стабильной урожайностью, высокой зимостойкостью, неприхотливостью выращивания, практически не поражается болезнями.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24" o:spid="_x0000_i1103" type="#_x0000_t75" alt="https://semena74.com/images/item/curr/sliva-uralskie-zori.jpg?50" style="width:83.25pt;height:142.5pt;visibility:visible">
                  <v:imagedata r:id="rId84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Уральская золотистая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color w:val="191919"/>
                <w:sz w:val="18"/>
                <w:szCs w:val="18"/>
                <w:shd w:val="clear" w:color="auto" w:fill="FFFFFF"/>
              </w:rPr>
            </w:pPr>
            <w:r w:rsidRPr="00240832">
              <w:rPr>
                <w:color w:val="191919"/>
                <w:sz w:val="18"/>
                <w:szCs w:val="18"/>
                <w:shd w:val="clear" w:color="auto" w:fill="FFFFFF"/>
              </w:rPr>
              <w:t>Высокоурожайный, изумительно вкусный сорт, с раскидистой кроной станет украшением для любого сада, особенно весной во время цветения и осенью с плодами. Плоды выровненные, округлой формы, золотисто-жёлтого цвета, массой до 20 г. Мякоть, как липовый мёд, нежная, волокнистая, сочная, душистая. Дегустационная оценка 4,7 баллов.</w:t>
            </w:r>
            <w:r w:rsidRPr="00240832">
              <w:rPr>
                <w:color w:val="191919"/>
                <w:sz w:val="18"/>
                <w:szCs w:val="18"/>
              </w:rPr>
              <w:br/>
            </w:r>
            <w:r w:rsidRPr="00240832">
              <w:rPr>
                <w:color w:val="191919"/>
                <w:sz w:val="18"/>
                <w:szCs w:val="18"/>
                <w:shd w:val="clear" w:color="auto" w:fill="FFFFFF"/>
              </w:rPr>
              <w:t>Достоинства сорта: невероятно высокая урожайность, десертный вкус. Сорт очень зимостойкий, никакие зимы ему не страшны. А в дождливое лето он не страдает от грибных заболеваний.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b/>
                <w:noProof/>
                <w:sz w:val="32"/>
                <w:lang w:eastAsia="ru-RU"/>
              </w:rPr>
            </w:pPr>
            <w:r w:rsidRPr="00EB538C">
              <w:rPr>
                <w:b/>
                <w:noProof/>
                <w:sz w:val="32"/>
                <w:lang w:eastAsia="ru-RU"/>
              </w:rPr>
              <w:pict>
                <v:shape id="Рисунок 23" o:spid="_x0000_i1104" type="#_x0000_t75" style="width:86.25pt;height:152.25pt;visibility:visible">
                  <v:imagedata r:id="rId85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Чебаркульская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color w:val="191919"/>
                <w:sz w:val="18"/>
                <w:szCs w:val="18"/>
                <w:shd w:val="clear" w:color="auto" w:fill="FFFFFF"/>
              </w:rPr>
              <w:t>Дерево компактное. Урожай до 25 кг с дерева. Плоды округлые, красивой, тёмно-синей окраски, почти чёрные, с восковым налётом, крупные, массой до 30 г, с легко отделяющейся косточкой. Мякоть жёлто-зелёная, тонковолокнистая, сочная, очень ароматная, сахарная. Дегустационная оценка 4,9 баллов. Достоинства сорта: имеет не только отменную морозостойкость, но и отличную устойчивость к подмерзанию, выпреванию и различным заболеваниям. 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b/>
                <w:noProof/>
                <w:sz w:val="32"/>
                <w:lang w:eastAsia="ru-RU"/>
              </w:rPr>
              <w:pict>
                <v:shape id="Рисунок 145" o:spid="_x0000_i1105" type="#_x0000_t75" style="width:84pt;height:140.25pt;visibility:visible">
                  <v:imagedata r:id="rId8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Чернослив ранний (сапфир)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Сорт-сюрприз, созревает рано и благодаря стандартным небольшим размерам и тонкозернистой среднеплотной мякоти, легко отделяющейся от косточки, идеально подходит для сушки — чернослив получается на славу, мягкий, пластичный, ароматный и очень вкусный.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04" o:spid="_x0000_i1106" type="#_x0000_t75" style="width:84pt;height:77.25pt;visibility:visible">
                  <v:imagedata r:id="rId87" o:title="" cropright="5940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Чернослив Хакасский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Шершнёвская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Плоды сливы небольших размеров - 14 г, округлой формы, темно-красного цвета. Мякоть средней плотности, волокнистая, кремово-зеленоватая. Косточка хорошо отсоединяется. Дерево среднерослое, образует среднегустую, раскидистую крону. Сорт самоплоден, плодоносит ежегодно, высокоурожайный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30" o:spid="_x0000_i1107" type="#_x0000_t75" style="width:84pt;height:92.25pt;visibility:visible">
                  <v:imagedata r:id="rId88" o:title="" croptop="3427f" cropbottom="9423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240832">
              <w:rPr>
                <w:b/>
                <w:color w:val="FF0000"/>
                <w:sz w:val="40"/>
                <w:szCs w:val="40"/>
              </w:rPr>
              <w:t>АЛЫЧА ГИБРИДНАЯ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Забавница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hd w:val="clear" w:color="auto" w:fill="FFFFFF"/>
              <w:spacing w:after="150" w:line="240" w:lineRule="auto"/>
              <w:rPr>
                <w:rFonts w:cs="Arial"/>
                <w:color w:val="2E3D48"/>
                <w:sz w:val="18"/>
                <w:szCs w:val="18"/>
                <w:lang w:eastAsia="ru-RU"/>
              </w:rPr>
            </w:pPr>
            <w:r w:rsidRPr="00240832">
              <w:rPr>
                <w:rFonts w:cs="Arial"/>
                <w:sz w:val="18"/>
                <w:szCs w:val="18"/>
                <w:lang w:eastAsia="ru-RU"/>
              </w:rPr>
              <w:t>Высокоурожайный. Растёт деревом высотой 3,5 м, диаметр кроны 3 м, листья красные. Плоды красные, округлые, масса 20-25 г. Мякоть розовато-красная, сочная, ароматная, вкус сладкий. Дегустационная оценка 4,5 балла. Сеянец выделен за зимостойкость дерева и хорошие вкусовые качества плодов, а также за декоративный вид дерева.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rFonts w:cs="Arial"/>
                <w:noProof/>
                <w:sz w:val="18"/>
                <w:szCs w:val="18"/>
                <w:lang w:eastAsia="ru-RU"/>
              </w:rPr>
              <w:pict>
                <v:shape id="Рисунок 37" o:spid="_x0000_i1108" type="#_x0000_t75" style="width:83.25pt;height:105pt;visibility:visible">
                  <v:imagedata r:id="rId8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Дудука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Листья и побеги у неё имеют красновато-пурпурный цвет, благодаря чему дерево очень декоративно. Но красота — не единственное достоинство этого сорта. Есть ещё и крупные плоды массой 50–55 г, которые отличаются насыщенным тёмно-красным цветом и великолепным кисло-сладким приятным вкусом. Мякоть у них сочная и нежная. Дерево зимостойкое, в засуху желателен полив.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06" o:spid="_x0000_i1109" type="#_x0000_t75" style="width:85.5pt;height:108pt;visibility:visible">
                  <v:imagedata r:id="rId90" o:title="" cropleft="4050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Михальчик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  <w:shd w:val="clear" w:color="auto" w:fill="FFFFFF"/>
              </w:rPr>
            </w:pPr>
            <w:r w:rsidRPr="00240832">
              <w:rPr>
                <w:sz w:val="18"/>
                <w:szCs w:val="18"/>
                <w:shd w:val="clear" w:color="auto" w:fill="FFFFFF"/>
              </w:rPr>
              <w:t>Плоды средние и крупные по размеру, 20-25 г, овальные, темно-красные, со слабым восковым налетом.</w:t>
            </w:r>
            <w:r w:rsidRPr="00240832">
              <w:rPr>
                <w:sz w:val="18"/>
                <w:szCs w:val="18"/>
              </w:rPr>
              <w:br/>
            </w:r>
            <w:r w:rsidRPr="00240832">
              <w:rPr>
                <w:sz w:val="18"/>
                <w:szCs w:val="18"/>
                <w:shd w:val="clear" w:color="auto" w:fill="FFFFFF"/>
              </w:rPr>
              <w:t>Мякоть желтая, средней плотности, сочная, хорошего кисло-сладкого вкуса.</w:t>
            </w:r>
            <w:r w:rsidRPr="00240832">
              <w:rPr>
                <w:sz w:val="18"/>
                <w:szCs w:val="18"/>
              </w:rPr>
              <w:br/>
            </w:r>
            <w:r w:rsidRPr="00240832">
              <w:rPr>
                <w:sz w:val="18"/>
                <w:szCs w:val="18"/>
                <w:shd w:val="clear" w:color="auto" w:fill="FFFFFF"/>
              </w:rPr>
              <w:t>Созревание плодов во второй половине августа. Плодоношение регулярное, хорошее.</w:t>
            </w:r>
            <w:r w:rsidRPr="00240832">
              <w:rPr>
                <w:sz w:val="18"/>
                <w:szCs w:val="18"/>
              </w:rPr>
              <w:br/>
            </w:r>
            <w:r w:rsidRPr="00240832">
              <w:rPr>
                <w:sz w:val="18"/>
                <w:szCs w:val="18"/>
                <w:shd w:val="clear" w:color="auto" w:fill="FFFFFF"/>
              </w:rPr>
              <w:t>Зимостойкость высокая.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b/>
                <w:noProof/>
                <w:sz w:val="32"/>
                <w:lang w:eastAsia="ru-RU"/>
              </w:rPr>
            </w:pPr>
            <w:r w:rsidRPr="00EB538C">
              <w:rPr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147" o:spid="_x0000_i1110" type="#_x0000_t75" style="width:117.75pt;height:90.75pt;visibility:visible">
                  <v:imagedata r:id="rId9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Чёрная горная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  <w:shd w:val="clear" w:color="auto" w:fill="FFFFFF"/>
              </w:rPr>
              <w:t>Получен в НИИСС (Чемал). Зимостойкий, высокоурожайный сорт алычи. Дерево сильнорослое, с овальной кроной. Плоды 16-20 г, чёрные. Мякоть жёлто-оранжевая, с красными прожилками, окрашена в красный цвет возле ножки. Вкус хороший, кисло-сладкий. Косточка не отстающая.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b/>
                <w:noProof/>
                <w:sz w:val="32"/>
                <w:lang w:eastAsia="ru-RU"/>
              </w:rPr>
              <w:pict>
                <v:shape id="Рисунок 146" o:spid="_x0000_i1111" type="#_x0000_t75" style="width:117pt;height:83.25pt;visibility:visible">
                  <v:imagedata r:id="rId92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</w:rPr>
            </w:pPr>
            <w:r w:rsidRPr="00240832">
              <w:rPr>
                <w:b/>
                <w:sz w:val="32"/>
              </w:rPr>
              <w:t>Гек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rFonts w:cs="Helvetica"/>
                <w:sz w:val="18"/>
                <w:szCs w:val="18"/>
                <w:shd w:val="clear" w:color="auto" w:fill="FFFFFF"/>
              </w:rPr>
              <w:t>Кожица жёлтая с розовым румянцем, занимающим до четверти поверхности плода. Под нею имеется небольшое количество жёлтых точек. Восковой налёт не очень густой. Среднеплотная мякоть суховатая, имеет мелкозернистую хрящеватую структуру. 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rStyle w:val="Strong"/>
                <w:rFonts w:cs="Helvetica"/>
                <w:b w:val="0"/>
                <w:bCs w:val="0"/>
                <w:noProof/>
                <w:sz w:val="18"/>
                <w:szCs w:val="18"/>
                <w:lang w:eastAsia="ru-RU"/>
              </w:rPr>
              <w:pict>
                <v:shape id="Рисунок 24" o:spid="_x0000_i1112" type="#_x0000_t75" style="width:150pt;height:112.5pt;visibility:visible">
                  <v:imagedata r:id="rId93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240832">
              <w:rPr>
                <w:b/>
                <w:color w:val="FF0000"/>
                <w:sz w:val="40"/>
                <w:szCs w:val="40"/>
              </w:rPr>
              <w:t>ТЁРН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  <w:r w:rsidRPr="00240832">
              <w:rPr>
                <w:b/>
                <w:sz w:val="32"/>
              </w:rPr>
              <w:t>Билясувар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Раскрылся совершенно с неожиданной стороны, проявив чудеса зимостойкости, выносливости и устойчивости к вредителям и болезням. Даже сладкие пресноватые и слегка вяжущие крупные (до 30 г и более) плоды, тронутые ранним осенним морозцом, приобретают терпкую кислинку и свежий, сбалансированный по содержанию сахаров и кислот, очень приятный кисло-сладкий вкус.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10" o:spid="_x0000_i1113" type="#_x0000_t75" style="width:84pt;height:102.75pt;visibility:visible">
                  <v:imagedata r:id="rId94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240832">
              <w:rPr>
                <w:b/>
                <w:color w:val="FF0000"/>
                <w:sz w:val="40"/>
                <w:szCs w:val="40"/>
              </w:rPr>
              <w:t>ТЕРНОСЛИВА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</w:rPr>
            </w:pPr>
            <w:r w:rsidRPr="00240832">
              <w:rPr>
                <w:b/>
                <w:sz w:val="32"/>
              </w:rPr>
              <w:t>Гордость Сибири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Совсем как настоящая слива, только плоды более мясистые, хотя и мельче, чем у Билясувара (около 25 г). Сорт очень урожайный, ветви просто ломятся под грузом красивых красно-коралловых плодов. Устойчив к болезням и вредителям.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12" o:spid="_x0000_i1114" type="#_x0000_t75" style="width:84pt;height:69.75pt;visibility:visible">
                  <v:imagedata r:id="rId95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240832">
              <w:rPr>
                <w:b/>
                <w:color w:val="FF0000"/>
                <w:sz w:val="40"/>
                <w:szCs w:val="40"/>
              </w:rPr>
              <w:t>АБРИКОС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Августин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Самый настоящий красавец-абрикос, как на юге! Плодоносит каждый год. Плоды крупные, примерно 35 г, имеют забавную, чуть заострённую к вершине форму и слегка бугристую поверхность. Мякоть кремовая, плотная, необычайно сладкая.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4" o:spid="_x0000_i1115" type="#_x0000_t75" alt="https://sad-i-ogorod.ru/upload/iblock/33e/33e98b6ec59cb2592ab4a9d7ea2abbf4.jpg" style="width:83.25pt;height:70.5pt;visibility:visible">
                  <v:imagedata r:id="rId9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  <w:trHeight w:val="1526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Бархатный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Cs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240832">
              <w:rPr>
                <w:color w:val="333333"/>
                <w:sz w:val="18"/>
                <w:szCs w:val="18"/>
                <w:shd w:val="clear" w:color="auto" w:fill="FFFFFF"/>
              </w:rPr>
              <w:t>Плоды небольшие (17-20 г), золотисто-бархатные с более тёмной светло-оранжевой мякотью, сочной, средней плотности. Обладает приятным кисло-сладким вкусом и нежным ароматом.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EB538C">
              <w:rPr>
                <w:b/>
                <w:noProof/>
                <w:lang w:eastAsia="ru-RU"/>
              </w:rPr>
              <w:pict>
                <v:shape id="Рисунок 47" o:spid="_x0000_i1116" type="#_x0000_t75" style="width:85.5pt;height:78pt;visibility:visible">
                  <v:imagedata r:id="rId9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  <w:trHeight w:val="1808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Восточный Саян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</w:pPr>
            <w:r w:rsidRPr="00240832">
              <w:rPr>
                <w:bCs/>
                <w:sz w:val="18"/>
                <w:szCs w:val="18"/>
                <w:bdr w:val="none" w:sz="0" w:space="0" w:color="auto" w:frame="1"/>
                <w:lang w:eastAsia="ru-RU"/>
              </w:rPr>
              <w:t>Плоды</w:t>
            </w:r>
            <w:r w:rsidRPr="00240832">
              <w:rPr>
                <w:sz w:val="18"/>
                <w:szCs w:val="18"/>
                <w:bdr w:val="none" w:sz="0" w:space="0" w:color="auto" w:frame="1"/>
                <w:lang w:eastAsia="ru-RU"/>
              </w:rPr>
              <w:t> крупные (25,0-30,0 г), округлые, с небольшим швом, с красным размытым румянцем на большей части плода. Мякоть плотная, сочная, хорошего вкуса. В ней содержится: сухих растворимых веществ - до 12,7%, сахаров - до 7,5%, витамина С - до 8,4мг/%, пектина - до 0,56%. Универсального назначения. Морозостойкость высокая.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b/>
                <w:noProof/>
                <w:lang w:eastAsia="ru-RU"/>
              </w:rPr>
              <w:pict>
                <v:shape id="Рисунок 149" o:spid="_x0000_i1117" type="#_x0000_t75" style="width:86.25pt;height:90pt;visibility:visible">
                  <v:imagedata r:id="rId98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Краснощекий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hd w:val="clear" w:color="auto" w:fill="FFFFFF"/>
              <w:spacing w:after="0" w:line="240" w:lineRule="auto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240832">
              <w:rPr>
                <w:rStyle w:val="Strong"/>
                <w:rFonts w:cs="Arial"/>
                <w:b w:val="0"/>
                <w:sz w:val="18"/>
                <w:szCs w:val="18"/>
                <w:bdr w:val="none" w:sz="0" w:space="0" w:color="auto" w:frame="1"/>
                <w:shd w:val="clear" w:color="auto" w:fill="FFFFFF"/>
              </w:rPr>
              <w:t>Выделяется неприхотливостью</w:t>
            </w: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 xml:space="preserve">. Среди садоводов он ценится как вкусный и привлекательный на вид краснощекий фрукт. Дает щедрые урожаи. </w:t>
            </w:r>
            <w:r w:rsidRPr="00240832">
              <w:rPr>
                <w:rFonts w:cs="Arial"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Масса</w:t>
            </w:r>
            <w:r w:rsidRPr="00240832">
              <w:rPr>
                <w:rFonts w:cs="Arial"/>
                <w:color w:val="000000"/>
                <w:sz w:val="18"/>
                <w:szCs w:val="18"/>
                <w:lang w:eastAsia="ru-RU"/>
              </w:rPr>
              <w:t xml:space="preserve"> одного абрикоса — 50г; </w:t>
            </w:r>
            <w:r w:rsidRPr="00240832">
              <w:rPr>
                <w:rFonts w:cs="Arial"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форма</w:t>
            </w:r>
            <w:r w:rsidRPr="00240832">
              <w:rPr>
                <w:rFonts w:cs="Arial"/>
                <w:color w:val="000000"/>
                <w:sz w:val="18"/>
                <w:szCs w:val="18"/>
                <w:lang w:eastAsia="ru-RU"/>
              </w:rPr>
              <w:t xml:space="preserve"> плодов чаще округлая; </w:t>
            </w:r>
            <w:r w:rsidRPr="00240832">
              <w:rPr>
                <w:rFonts w:cs="Arial"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мякоть</w:t>
            </w:r>
            <w:r w:rsidRPr="00240832">
              <w:rPr>
                <w:rFonts w:cs="Arial"/>
                <w:color w:val="000000"/>
                <w:sz w:val="18"/>
                <w:szCs w:val="18"/>
                <w:lang w:eastAsia="ru-RU"/>
              </w:rPr>
              <w:t xml:space="preserve"> достаточно мягкая, сочная и пористая; </w:t>
            </w:r>
            <w:r w:rsidRPr="00240832">
              <w:rPr>
                <w:rFonts w:cs="Arial"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во вкусе</w:t>
            </w:r>
            <w:r w:rsidRPr="00240832">
              <w:rPr>
                <w:rFonts w:cs="Arial"/>
                <w:color w:val="000000"/>
                <w:sz w:val="18"/>
                <w:szCs w:val="18"/>
                <w:lang w:eastAsia="ru-RU"/>
              </w:rPr>
              <w:t xml:space="preserve"> преобладают сладко-кислые нотки; </w:t>
            </w:r>
            <w:r w:rsidRPr="00240832">
              <w:rPr>
                <w:rFonts w:cs="Arial"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косточка</w:t>
            </w:r>
            <w:r w:rsidRPr="00240832">
              <w:rPr>
                <w:rFonts w:cs="Arial"/>
                <w:color w:val="000000"/>
                <w:sz w:val="18"/>
                <w:szCs w:val="18"/>
                <w:lang w:eastAsia="ru-RU"/>
              </w:rPr>
              <w:t> легко отделяется от плодов;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150" o:spid="_x0000_i1118" type="#_x0000_t75" style="width:123pt;height:99.75pt;visibility:visible">
                  <v:imagedata r:id="rId9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Погремок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Урожайный, зимостойкий и засухо-устойчивый сорт с очень крупными плодами. Вес одного абрикоса может достигать 60 г! Плоды чуть удлинённые желтовато-зелёные с опушением. Мякоть оранжевая, плотная, хорошего сладковатого вкуса. Снимают урожай в конце июля, при полном созревании косточка легко отделяется от мякоти.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8" o:spid="_x0000_i1119" type="#_x0000_t75" alt="https://sad-i-ogorod.ru/upload/iblock/e28/e28a35c912bf2e04849b09bdac5a857f.jpg" style="width:83.25pt;height:102.75pt;visibility:visible">
                  <v:imagedata r:id="rId100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Восточно- Сибирский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Очень раннего срока созревания. Плоды крупные (35 г) и очень крупные (до 70 г), округлой формы, желто-зеленой окраски, с румянцем на половине плода и хорошо выраженным швом. Косточка свободная, ядро сладкое. Мякоть оранжевая, очень вкусная. Урожайность до 37 кг/дерево.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4" o:spid="_x0000_i1120" type="#_x0000_t75" style="width:84pt;height:81.75pt;visibility:visible">
                  <v:imagedata r:id="rId101" o:title="" cropright="4204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Горный Абакан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Высокая морозостойкость этого абрикоса позволяет получать стабильные урожаи каждый год. Плоды крупные, очень красивой жёлто-зелёной окраски с румянцем. Мякоть волшебного оранжевого цвета, плотная и сочная. Вкус мякоти — чистый мёд с едва заметной кислинкой. Плоды замечательны в свежем виде и хороши для приготовления кураги, джемов и варенья.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6" o:spid="_x0000_i1121" type="#_x0000_t75" alt="https://sad-i-ogorod.ru/upload/iblock/376/376081bb0d2e45455cc0f7d173f286ae.jpg" style="width:83.25pt;height:101.25pt;visibility:visible">
                  <v:imagedata r:id="rId102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Кичигинский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При хорошей зимостойкости дерево этого сорта даёт до 15 кг отличных плодов — жёлтых, средней массой 13-15 г. Созревают в начале августа. Мякоть кисло-сладкая, ароматная, хорошего вкуса. Плоды пригодны для свежего употребления и переработки на варенье, которое получается очень вкусным.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5" o:spid="_x0000_i1122" type="#_x0000_t75" alt="https://sad-i-ogorod.ru/upload/iblock/b9e/b9eaf67b82f9332a7c9d0dcff438d329.jpg" style="width:83.25pt;height:80.25pt;visibility:visible">
                  <v:imagedata r:id="rId103" o:title="" croptop="5262f" cropbottom="8037f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Крепкий сибиряк Еремеевой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color w:val="191919"/>
                <w:sz w:val="18"/>
                <w:szCs w:val="18"/>
                <w:shd w:val="clear" w:color="auto" w:fill="FFFFFF"/>
              </w:rPr>
              <w:t>выведен в ботаническом саду ИГУ (г. Иркутск) Еремеевой Т. В. Зимостойкий, высокоурожайный сорт. Деревья среднерослые, с довольно густой, компактной кроной. Плоды среднего размера, в среднем 20 г, ярко оранжево-жёлтой окраски с насыщенным румянцем. Мякоть суховатая, пресно-сладковатая, с гармоничной кислинкой, косточка отделяется хорошо.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noProof/>
                <w:color w:val="191919"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48" o:spid="_x0000_i1123" type="#_x0000_t75" style="width:93pt;height:116.25pt;visibility:visible">
                  <v:imagedata r:id="rId104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  <w:trHeight w:val="2024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Лефко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hd w:val="clear" w:color="auto" w:fill="FFFFFF"/>
              <w:spacing w:after="340" w:line="240" w:lineRule="auto"/>
              <w:rPr>
                <w:rFonts w:cs="Segoe UI"/>
                <w:color w:val="7A7A7A"/>
                <w:sz w:val="18"/>
                <w:szCs w:val="18"/>
                <w:lang w:eastAsia="ru-RU"/>
              </w:rPr>
            </w:pPr>
            <w:r w:rsidRPr="00240832">
              <w:rPr>
                <w:rFonts w:cs="Segoe UI"/>
                <w:color w:val="000000"/>
                <w:sz w:val="18"/>
                <w:szCs w:val="18"/>
                <w:lang w:eastAsia="ru-RU"/>
              </w:rPr>
              <w:t>Сроки созревания плодов 5 – 10 августа. Средняя масса плода 31,5 г, максимальная 39,2 г, высота 39 мм, диаметр 38 мм. Форма округлая. Мякоть нежная, «оранжевая от кожицы, плотная, средней сочности, хрустящая, освежающая, приятного кисло-сладкого вкуса. Плоды пригодны для потребления в свежем виде и технической переработке. Транспортабельность средняя.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rFonts w:cs="Segoe UI"/>
                <w:noProof/>
                <w:color w:val="000000"/>
                <w:sz w:val="18"/>
                <w:szCs w:val="18"/>
                <w:lang w:eastAsia="ru-RU"/>
              </w:rPr>
              <w:pict>
                <v:shape id="Рисунок 64" o:spid="_x0000_i1124" type="#_x0000_t75" style="width:138pt;height:101.25pt;rotation:-90;visibility:visible">
                  <v:imagedata r:id="rId105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Медовый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Сорт-наслаждение. Даёт высокие урожаи крупных золотисто-жёлтых сочных плодов, напоённых теплом, солнцем, сладким нектаром и медовыми ароматами лета. Дерево до 4 м высотой, с широкораскидистой кроной. Зимостойкость хорошая.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2" o:spid="_x0000_i1125" type="#_x0000_t75" alt="https://sad-i-ogorod.ru/upload/iblock/836/8363ffdbb833459aac716b57aae2a301.jpg" style="width:83.25pt;height:70.5pt;visibility:visible">
                  <v:imagedata r:id="rId10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Осенний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Саянский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Плоды округлые, желтые, со слабым опушением, средней массой 23 г. Мякоть желтая, сочная, кисло-сладкого вкуса. Дегустационная оценка 4,5 балла. Цветение обычно начинается в конце первой – начале второй декады мая и длится около 10 дней. Урожайность с одного деревадостигает 45 кг. Морозостойкость очень высокая.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9" o:spid="_x0000_i1126" type="#_x0000_t75" style="width:84pt;height:93.75pt;visibility:visible">
                  <v:imagedata r:id="rId10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Чемальский белый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Сорт с хорошей устойчивостью цветочных почек к заморозкам и стабильным плодоношением. Плоды светло-абрикосового цвета, почти белые, румянец слабый, размытый. Мякоть тоже светлая, беловато-жёлтая, сочная с приятным кисло-сладким десертным вкусом. Масса плода примерно 20 г. Деревья невысокие с округлой кроной. Морозостойкость до -40 °С.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0" o:spid="_x0000_i1127" type="#_x0000_t75" alt="https://sad-i-ogorod.ru/upload/iblock/f38/f38c45bda7fde57337ea55aef79fe175.jpg" style="width:83.25pt;height:105.75pt;visibility:visible">
                  <v:imagedata r:id="rId108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Академик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сорт отечественной селекции. Получен в результате скрещивания сортов Спутник и Хабаровский. Он отличается ароматными, сладкими плодами и неприхотливостью в уходе.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lang w:eastAsia="ru-RU"/>
              </w:rPr>
              <w:pict>
                <v:shape id="Рисунок 39" o:spid="_x0000_i1128" type="#_x0000_t75" style="width:85.5pt;height:107.25pt;visibility:visible">
                  <v:imagedata r:id="rId10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Абрикос Серафим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rFonts w:cs="Arial"/>
                <w:sz w:val="18"/>
                <w:szCs w:val="18"/>
                <w:shd w:val="clear" w:color="auto" w:fill="FFFFFF"/>
              </w:rPr>
              <w:t>имеет средние по размеру плоды - вес около 28 грамм, максимальный – 35 г, с плотной хрустящей и сладкой мякотью они великолепны не только в свежем виде, но и идеально подходят для переработки: курага, варенье, компоты получаются отменные.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rFonts w:cs="Arial"/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67" o:spid="_x0000_i1129" type="#_x0000_t75" style="width:100.5pt;height:90.75pt;visibility:visible">
                  <v:imagedata r:id="rId110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Сибиряк Байкалова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Быстророслый и скороплодный сорт с крупными, массой до 37 г, красивыми плодами великолепного вкуса. Эталон зимостойкости среди абрикосов, выдерживает морозы до -45 °C. Созревает в конце июля – начале августа, плодоношение регулярное, ежегодное.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3" o:spid="_x0000_i1130" type="#_x0000_t75" alt="https://sad-i-ogorod.ru/upload/iblock/7f2/7f2fddd76d5f08f697ee570468756914.jpg" style="width:83.25pt;height:102.75pt;visibility:visible">
                  <v:imagedata r:id="rId11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Пётр Комаров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Плоды средние по 25-30 г, привлекательные. Кожица бледно-зеленая, слабо опушенная, с негустым карминовым румянцем. Мякоть сочная, нежная, бледновато-желтая, приятного сладко-кисловатого вкуса. Косточка мелкая, отстающая.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65" o:spid="_x0000_i1131" type="#_x0000_t75" style="width:84pt;height:68.25pt;visibility:visible">
                  <v:imagedata r:id="rId112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Снежинский (Восторг)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Назвав этот сорт столь смело, селекционеры нисколько не преувеличили. Среди северных зимостойких абрикосов он сегодня один из лучших. Дерево зимостойкое. Плоды очень крупные. Цвет их ярко-жёлтый с пунцовым нежным румянцем. Не картина, а загляденье! Мякоть сочная, светло-оранжевая, очень ароматная, отличного десертного вкуса. Оценка на всех дегустациях неизменная, самая высокая — 5 баллов.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1" o:spid="_x0000_i1132" type="#_x0000_t75" alt="https://sad-i-ogorod.ru/upload/iblock/e63/e63671ead65fc2bf9c13d2b36969dd04.jpg" style="width:83.25pt;height:118.5pt;visibility:visible">
                  <v:imagedata r:id="rId113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Триумф Северный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Сорт-чемпион, обладатель восхитительных крупных плодов массой 55 г, потрясающе красивых, ярких, золотисто-оранжевых с небольшим карминным, как поцелуй солнца, жарким румянцем. Мякоть сочная, нежная, тающая и сладкая, ароматно-пряная. Созревает в конце июля – начале августа. Зимостойкость хорошая.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2" o:spid="_x0000_i1133" type="#_x0000_t75" alt="https://sad-i-ogorod.ru/upload/iblock/6da/6da760d81e2a90c52f7c6cccabe5f773.jpg" style="width:83.25pt;height:101.25pt;visibility:visible">
                  <v:imagedata r:id="rId114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Оренбургский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За деревом легко ухаживать, да и абрикосы собирать удобно. А они необыкновенно вкусные, сладкие, крупные (до 25 г), оранжевые с ярким вишнёвым румянцем. Созревают раньше других сортов (в конце июля). Сорт высокоурожайный, морозостойкий, засухоустойчивый, устойчив к грибным болезням.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b/>
                <w:noProof/>
                <w:sz w:val="32"/>
                <w:szCs w:val="32"/>
                <w:lang w:eastAsia="ru-RU"/>
              </w:rPr>
              <w:pict>
                <v:shape id="Рисунок 151" o:spid="_x0000_i1134" type="#_x0000_t75" style="width:88.5pt;height:88.5pt;visibility:visible">
                  <v:imagedata r:id="rId115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Хабаровский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Сорт-отличник, всё у него на «пятёрочку». Рано входит в пору плодоношения, достаточно хорошо зимует, даёт высокие ранние урожаи отличных, довольно крупных (25 г) светло-жёлтых плодов с очень вкусной светло-оранжевой сочной мякотью. Дерево среднерослое, с ажурной раскидистой кроной.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0" o:spid="_x0000_i1135" type="#_x0000_t75" alt="https://sad-i-ogorod.ru/upload/iblock/886/8860d86df6156adaeadc57508ed97d9f.jpg" style="width:83.25pt;height:102pt;visibility:visible">
                  <v:imagedata r:id="rId116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Хабаровский Юбилейный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color w:val="191919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Чемальский зимостойкий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color w:val="191919"/>
                <w:sz w:val="18"/>
                <w:szCs w:val="18"/>
                <w:shd w:val="clear" w:color="auto" w:fill="FFFFFF"/>
              </w:rPr>
              <w:t>Зимостойкий, высокоурожайный сорт. Дерево сильнорослое, с округлой кроной. Плоды 30-35 г, жёлтые, с ярким сплошным румянцем, очень красивые. Мякоть сочная, хорошего кисло-сладкого вкуса. Созревают плоды в конце июля-начале августа</w:t>
            </w:r>
            <w:r w:rsidRPr="00240832">
              <w:rPr>
                <w:rFonts w:ascii="Verdana" w:hAnsi="Verdana"/>
                <w:color w:val="191919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  <w:rPr>
                <w:noProof/>
                <w:lang w:eastAsia="ru-RU"/>
              </w:rPr>
            </w:pPr>
            <w:r w:rsidRPr="00EB538C">
              <w:rPr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68" o:spid="_x0000_i1136" type="#_x0000_t75" style="width:83.25pt;height:140.25pt;visibility:visible">
                  <v:imagedata r:id="rId117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Чемпион Севера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>Плоды созревают в конце июля, крупные, овальной формы. Кожица опушенная, оранжевой окраски, с солнечной стороны нежный румянец. Мякоть оранжевая, суховатая, качество мякоти хорошее. Ядро сладкое, косточка крупная, свободная. Сорт пригоден для употребления в свежем виде и для переработки. Средний урожай с дерева 20-25 кг. Зимостойкость высокая.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72" o:spid="_x0000_i1137" type="#_x0000_t75" style="width:84pt;height:104.25pt;visibility:visible">
                  <v:imagedata r:id="rId118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Призер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  <w:shd w:val="clear" w:color="auto" w:fill="FFFFFF"/>
              </w:rPr>
              <w:t>Растет деревом высотой 4-5 м., диаметр кроны 4 м. Дерево раскидистое, зимостойкость хорошая.</w:t>
            </w:r>
            <w:r w:rsidRPr="00240832">
              <w:rPr>
                <w:sz w:val="18"/>
                <w:szCs w:val="18"/>
              </w:rPr>
              <w:br/>
            </w:r>
            <w:r w:rsidRPr="00240832">
              <w:rPr>
                <w:sz w:val="18"/>
                <w:szCs w:val="18"/>
                <w:shd w:val="clear" w:color="auto" w:fill="FFFFFF"/>
              </w:rPr>
              <w:t>Форма плода округлая, равнобокая. Масса плода 18-24 г. Основная окраска желтая. Окраска мякоти светло-оранжевая, на воздухе не темнеет, степень сочности средняя. Отделяемость от мякоти-средняя. Вкус плодов кисло-сладкий, без горечи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noProof/>
                <w:sz w:val="18"/>
                <w:szCs w:val="18"/>
                <w:shd w:val="clear" w:color="auto" w:fill="FFFFFF"/>
                <w:lang w:eastAsia="ru-RU"/>
              </w:rPr>
              <w:pict>
                <v:shape id="Рисунок 156" o:spid="_x0000_i1138" type="#_x0000_t75" style="width:100.5pt;height:97.5pt;visibility:visible">
                  <v:imagedata r:id="rId119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Челябинский ранний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40832">
              <w:rPr>
                <w:sz w:val="18"/>
                <w:szCs w:val="18"/>
              </w:rPr>
              <w:t xml:space="preserve">Надёжный ранний сорт абрикоса, способный расти и плодоносить в суровых условиях Сибири, отличается морозостойкостью и устойчивостью к грибным болезням. Урожай созревает в конце июля, с одного дерева снимают до 15 кг плодов. 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9" o:spid="_x0000_i1139" type="#_x0000_t75" alt="https://sad-i-ogorod.ru/upload/iblock/bb3/bb3fec3c291616f308f5cc9d6e407799.jpg" style="width:83.25pt;height:70.5pt;visibility:visible">
                  <v:imagedata r:id="rId120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11784" w:type="dxa"/>
            <w:gridSpan w:val="10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240832">
              <w:rPr>
                <w:b/>
                <w:color w:val="FF0000"/>
                <w:sz w:val="40"/>
                <w:szCs w:val="40"/>
              </w:rPr>
              <w:t xml:space="preserve">ВИШНЯ </w:t>
            </w:r>
          </w:p>
        </w:tc>
      </w:tr>
      <w:tr w:rsidR="00882B1C" w:rsidRPr="00240832" w:rsidTr="00A95AF8">
        <w:trPr>
          <w:gridAfter w:val="1"/>
          <w:wAfter w:w="34" w:type="dxa"/>
        </w:trPr>
        <w:tc>
          <w:tcPr>
            <w:tcW w:w="2640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40832">
              <w:rPr>
                <w:b/>
                <w:sz w:val="32"/>
                <w:szCs w:val="32"/>
              </w:rPr>
              <w:t>Бессея</w:t>
            </w:r>
          </w:p>
        </w:tc>
        <w:tc>
          <w:tcPr>
            <w:tcW w:w="3734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240832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Неприхотливая и выносливая микровишня. Это изящный кустарник высотой до 1,5 м с раскидистой кроной и сильнооблиственными прямыми, с возрастом полегающими, иногда стелющимися побегами. Всегда радует высокой декоративностью и плодовитостью. Летом поражает своим плодородием: побеги плотно облеплены пурпурно-чёрными шаровидными плодами, не осыпающимися ни при каких условиях и смиренно ждущими заботливой руки хозяина. Плодоносит уже на второй год после посадки. Плоды сладковато-терпкие, идеальны для переработки.</w:t>
            </w:r>
          </w:p>
        </w:tc>
        <w:tc>
          <w:tcPr>
            <w:tcW w:w="1829" w:type="dxa"/>
          </w:tcPr>
          <w:p w:rsidR="00882B1C" w:rsidRPr="00240832" w:rsidRDefault="00882B1C" w:rsidP="00240832">
            <w:pPr>
              <w:spacing w:after="0" w:line="240" w:lineRule="auto"/>
            </w:pPr>
            <w:r w:rsidRPr="00EB538C">
              <w:rPr>
                <w:b/>
                <w:noProof/>
                <w:lang w:eastAsia="ru-RU"/>
              </w:rPr>
              <w:pict>
                <v:shape id="Рисунок 158" o:spid="_x0000_i1140" type="#_x0000_t75" style="width:90pt;height:121.5pt;visibility:visible">
                  <v:imagedata r:id="rId121" o:title=""/>
                </v:shape>
              </w:pict>
            </w:r>
          </w:p>
        </w:tc>
        <w:tc>
          <w:tcPr>
            <w:tcW w:w="1265" w:type="dxa"/>
            <w:gridSpan w:val="2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240832">
              <w:rPr>
                <w:b/>
              </w:rPr>
              <w:t>0-00</w:t>
            </w:r>
          </w:p>
        </w:tc>
        <w:tc>
          <w:tcPr>
            <w:tcW w:w="1260" w:type="dxa"/>
            <w:gridSpan w:val="2"/>
          </w:tcPr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  <w:p w:rsidR="00882B1C" w:rsidRDefault="00882B1C" w:rsidP="000D334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370-00</w:t>
            </w:r>
          </w:p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6" w:type="dxa"/>
          </w:tcPr>
          <w:p w:rsidR="00882B1C" w:rsidRPr="00240832" w:rsidRDefault="00882B1C" w:rsidP="00240832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:rsidR="00882B1C" w:rsidRDefault="00882B1C" w:rsidP="00E674A5">
      <w:pPr>
        <w:spacing w:after="0"/>
      </w:pPr>
    </w:p>
    <w:sectPr w:rsidR="00882B1C" w:rsidSect="009B404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F1C41"/>
    <w:multiLevelType w:val="multilevel"/>
    <w:tmpl w:val="620E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454B"/>
    <w:rsid w:val="000067E2"/>
    <w:rsid w:val="000129DD"/>
    <w:rsid w:val="00020384"/>
    <w:rsid w:val="000304DF"/>
    <w:rsid w:val="000340A0"/>
    <w:rsid w:val="000353E1"/>
    <w:rsid w:val="0005210A"/>
    <w:rsid w:val="000557DF"/>
    <w:rsid w:val="00064C72"/>
    <w:rsid w:val="000675E4"/>
    <w:rsid w:val="0007237A"/>
    <w:rsid w:val="00073EC7"/>
    <w:rsid w:val="00085B28"/>
    <w:rsid w:val="000B19BD"/>
    <w:rsid w:val="000B5A64"/>
    <w:rsid w:val="000B5ACF"/>
    <w:rsid w:val="000C3649"/>
    <w:rsid w:val="000D3349"/>
    <w:rsid w:val="00103AE8"/>
    <w:rsid w:val="00126748"/>
    <w:rsid w:val="00130121"/>
    <w:rsid w:val="00140AC8"/>
    <w:rsid w:val="00150079"/>
    <w:rsid w:val="001549EF"/>
    <w:rsid w:val="00160C22"/>
    <w:rsid w:val="00184BD1"/>
    <w:rsid w:val="00190E05"/>
    <w:rsid w:val="00192367"/>
    <w:rsid w:val="001A454B"/>
    <w:rsid w:val="001B4339"/>
    <w:rsid w:val="001B5D33"/>
    <w:rsid w:val="001C2267"/>
    <w:rsid w:val="001C39D0"/>
    <w:rsid w:val="001E0BA0"/>
    <w:rsid w:val="001F7EE2"/>
    <w:rsid w:val="002069BC"/>
    <w:rsid w:val="002078A1"/>
    <w:rsid w:val="00210C51"/>
    <w:rsid w:val="0022511B"/>
    <w:rsid w:val="00236FDE"/>
    <w:rsid w:val="00240832"/>
    <w:rsid w:val="00292344"/>
    <w:rsid w:val="002A19E1"/>
    <w:rsid w:val="002A3585"/>
    <w:rsid w:val="002A70CE"/>
    <w:rsid w:val="002B27EE"/>
    <w:rsid w:val="002C3ECA"/>
    <w:rsid w:val="002D5FB2"/>
    <w:rsid w:val="002E494C"/>
    <w:rsid w:val="002E520F"/>
    <w:rsid w:val="002E6A10"/>
    <w:rsid w:val="00300748"/>
    <w:rsid w:val="00303357"/>
    <w:rsid w:val="00304E2F"/>
    <w:rsid w:val="003110FF"/>
    <w:rsid w:val="003148EA"/>
    <w:rsid w:val="00323883"/>
    <w:rsid w:val="00325A5C"/>
    <w:rsid w:val="00357778"/>
    <w:rsid w:val="00396766"/>
    <w:rsid w:val="00396768"/>
    <w:rsid w:val="003974B2"/>
    <w:rsid w:val="00397DC5"/>
    <w:rsid w:val="003A01CA"/>
    <w:rsid w:val="003A210C"/>
    <w:rsid w:val="003B56EB"/>
    <w:rsid w:val="003B67BC"/>
    <w:rsid w:val="003B6AC6"/>
    <w:rsid w:val="003C2783"/>
    <w:rsid w:val="003D5FCD"/>
    <w:rsid w:val="003D78D9"/>
    <w:rsid w:val="003E1F1E"/>
    <w:rsid w:val="003E2A28"/>
    <w:rsid w:val="003E4CB0"/>
    <w:rsid w:val="003E6B7D"/>
    <w:rsid w:val="003F743B"/>
    <w:rsid w:val="0040797F"/>
    <w:rsid w:val="00417328"/>
    <w:rsid w:val="00424687"/>
    <w:rsid w:val="00453899"/>
    <w:rsid w:val="004547F9"/>
    <w:rsid w:val="004632D1"/>
    <w:rsid w:val="00467900"/>
    <w:rsid w:val="00475965"/>
    <w:rsid w:val="00475B3E"/>
    <w:rsid w:val="00487124"/>
    <w:rsid w:val="00492B01"/>
    <w:rsid w:val="00496D04"/>
    <w:rsid w:val="004B2603"/>
    <w:rsid w:val="004B5ACB"/>
    <w:rsid w:val="004C4E77"/>
    <w:rsid w:val="004C7C57"/>
    <w:rsid w:val="004D1AC4"/>
    <w:rsid w:val="004E33C2"/>
    <w:rsid w:val="004F3BFA"/>
    <w:rsid w:val="004F6418"/>
    <w:rsid w:val="0050361C"/>
    <w:rsid w:val="00505912"/>
    <w:rsid w:val="00511AD8"/>
    <w:rsid w:val="00511F88"/>
    <w:rsid w:val="00523B66"/>
    <w:rsid w:val="00525030"/>
    <w:rsid w:val="00533026"/>
    <w:rsid w:val="00533FCD"/>
    <w:rsid w:val="00541AF1"/>
    <w:rsid w:val="0054657A"/>
    <w:rsid w:val="00547B45"/>
    <w:rsid w:val="005657D0"/>
    <w:rsid w:val="00566210"/>
    <w:rsid w:val="0057479B"/>
    <w:rsid w:val="0058611C"/>
    <w:rsid w:val="005868C0"/>
    <w:rsid w:val="005872F7"/>
    <w:rsid w:val="00591C07"/>
    <w:rsid w:val="00596231"/>
    <w:rsid w:val="005A6249"/>
    <w:rsid w:val="005B6659"/>
    <w:rsid w:val="005C0C34"/>
    <w:rsid w:val="005C5E8D"/>
    <w:rsid w:val="005D3CD4"/>
    <w:rsid w:val="005F1E1F"/>
    <w:rsid w:val="005F6CF6"/>
    <w:rsid w:val="00601B63"/>
    <w:rsid w:val="00606AD1"/>
    <w:rsid w:val="00624747"/>
    <w:rsid w:val="0063049C"/>
    <w:rsid w:val="0063316A"/>
    <w:rsid w:val="006349E1"/>
    <w:rsid w:val="00634B0C"/>
    <w:rsid w:val="00637CB7"/>
    <w:rsid w:val="00640AFF"/>
    <w:rsid w:val="00646490"/>
    <w:rsid w:val="00651189"/>
    <w:rsid w:val="006679A4"/>
    <w:rsid w:val="00675891"/>
    <w:rsid w:val="006842C6"/>
    <w:rsid w:val="0068654B"/>
    <w:rsid w:val="00686F87"/>
    <w:rsid w:val="00697CFB"/>
    <w:rsid w:val="006B072C"/>
    <w:rsid w:val="006B2390"/>
    <w:rsid w:val="006C429F"/>
    <w:rsid w:val="006D1A3C"/>
    <w:rsid w:val="006E0A44"/>
    <w:rsid w:val="006E4F34"/>
    <w:rsid w:val="00714738"/>
    <w:rsid w:val="00733AD0"/>
    <w:rsid w:val="00734D34"/>
    <w:rsid w:val="007358DF"/>
    <w:rsid w:val="00740BB4"/>
    <w:rsid w:val="007433C8"/>
    <w:rsid w:val="00760627"/>
    <w:rsid w:val="00763310"/>
    <w:rsid w:val="00766C81"/>
    <w:rsid w:val="00774478"/>
    <w:rsid w:val="00775EDA"/>
    <w:rsid w:val="00776A7C"/>
    <w:rsid w:val="00777AAF"/>
    <w:rsid w:val="0079008B"/>
    <w:rsid w:val="007A7774"/>
    <w:rsid w:val="007B0F66"/>
    <w:rsid w:val="007B46B6"/>
    <w:rsid w:val="007C594E"/>
    <w:rsid w:val="007C60D4"/>
    <w:rsid w:val="007E1E72"/>
    <w:rsid w:val="007F123A"/>
    <w:rsid w:val="007F152F"/>
    <w:rsid w:val="007F63F7"/>
    <w:rsid w:val="007F71FE"/>
    <w:rsid w:val="007F7E03"/>
    <w:rsid w:val="00805BC7"/>
    <w:rsid w:val="00823222"/>
    <w:rsid w:val="008245A5"/>
    <w:rsid w:val="00836F31"/>
    <w:rsid w:val="00837C6A"/>
    <w:rsid w:val="0085017F"/>
    <w:rsid w:val="00860B9E"/>
    <w:rsid w:val="008740EE"/>
    <w:rsid w:val="00882B1C"/>
    <w:rsid w:val="00886889"/>
    <w:rsid w:val="00896F18"/>
    <w:rsid w:val="008A1182"/>
    <w:rsid w:val="008A35F6"/>
    <w:rsid w:val="008B7820"/>
    <w:rsid w:val="008C0761"/>
    <w:rsid w:val="008C0F2A"/>
    <w:rsid w:val="008E2EDF"/>
    <w:rsid w:val="008E5AA1"/>
    <w:rsid w:val="008E68E7"/>
    <w:rsid w:val="008E69DC"/>
    <w:rsid w:val="008F4BB6"/>
    <w:rsid w:val="008F71CA"/>
    <w:rsid w:val="008F7C02"/>
    <w:rsid w:val="00905B84"/>
    <w:rsid w:val="00906300"/>
    <w:rsid w:val="009231EC"/>
    <w:rsid w:val="00924110"/>
    <w:rsid w:val="009250E4"/>
    <w:rsid w:val="009277CA"/>
    <w:rsid w:val="00944621"/>
    <w:rsid w:val="009565C9"/>
    <w:rsid w:val="00967A46"/>
    <w:rsid w:val="00976AA3"/>
    <w:rsid w:val="00977810"/>
    <w:rsid w:val="00987EE3"/>
    <w:rsid w:val="009A238C"/>
    <w:rsid w:val="009A5CAB"/>
    <w:rsid w:val="009B404C"/>
    <w:rsid w:val="009C45D8"/>
    <w:rsid w:val="009C4B74"/>
    <w:rsid w:val="009C4FC3"/>
    <w:rsid w:val="009D150D"/>
    <w:rsid w:val="009F0776"/>
    <w:rsid w:val="009F1A8C"/>
    <w:rsid w:val="00A17F87"/>
    <w:rsid w:val="00A22D10"/>
    <w:rsid w:val="00A25BE2"/>
    <w:rsid w:val="00A31C16"/>
    <w:rsid w:val="00A37791"/>
    <w:rsid w:val="00A4553E"/>
    <w:rsid w:val="00A5300C"/>
    <w:rsid w:val="00A616F2"/>
    <w:rsid w:val="00A6559A"/>
    <w:rsid w:val="00A671E0"/>
    <w:rsid w:val="00A75EAD"/>
    <w:rsid w:val="00A81B76"/>
    <w:rsid w:val="00A95AF8"/>
    <w:rsid w:val="00AC1D53"/>
    <w:rsid w:val="00AC75BF"/>
    <w:rsid w:val="00AD0094"/>
    <w:rsid w:val="00AD17EF"/>
    <w:rsid w:val="00AD2B3A"/>
    <w:rsid w:val="00AD3EB7"/>
    <w:rsid w:val="00AD5071"/>
    <w:rsid w:val="00AF4AFA"/>
    <w:rsid w:val="00B016A6"/>
    <w:rsid w:val="00B01A6A"/>
    <w:rsid w:val="00B126C2"/>
    <w:rsid w:val="00B21F97"/>
    <w:rsid w:val="00B3006F"/>
    <w:rsid w:val="00B47343"/>
    <w:rsid w:val="00B6262C"/>
    <w:rsid w:val="00B6584B"/>
    <w:rsid w:val="00B70167"/>
    <w:rsid w:val="00B7059C"/>
    <w:rsid w:val="00B759D5"/>
    <w:rsid w:val="00B7663D"/>
    <w:rsid w:val="00B814FE"/>
    <w:rsid w:val="00B8323D"/>
    <w:rsid w:val="00B91FCF"/>
    <w:rsid w:val="00B95CEA"/>
    <w:rsid w:val="00BA0251"/>
    <w:rsid w:val="00BB4D98"/>
    <w:rsid w:val="00BB7EEA"/>
    <w:rsid w:val="00BC0C6B"/>
    <w:rsid w:val="00BC5B5F"/>
    <w:rsid w:val="00BD5451"/>
    <w:rsid w:val="00BE4EA0"/>
    <w:rsid w:val="00BE74C6"/>
    <w:rsid w:val="00BF1795"/>
    <w:rsid w:val="00BF1C2C"/>
    <w:rsid w:val="00BF3EA7"/>
    <w:rsid w:val="00BF49EE"/>
    <w:rsid w:val="00BF6EE1"/>
    <w:rsid w:val="00BF790D"/>
    <w:rsid w:val="00C05ACF"/>
    <w:rsid w:val="00C15D16"/>
    <w:rsid w:val="00C306E4"/>
    <w:rsid w:val="00C33D5A"/>
    <w:rsid w:val="00C36A91"/>
    <w:rsid w:val="00C416F1"/>
    <w:rsid w:val="00C45CFF"/>
    <w:rsid w:val="00C55227"/>
    <w:rsid w:val="00C553D8"/>
    <w:rsid w:val="00C73755"/>
    <w:rsid w:val="00C855EE"/>
    <w:rsid w:val="00C90998"/>
    <w:rsid w:val="00CA0844"/>
    <w:rsid w:val="00CA7D7B"/>
    <w:rsid w:val="00CB6DDD"/>
    <w:rsid w:val="00CF093D"/>
    <w:rsid w:val="00CF5ECE"/>
    <w:rsid w:val="00D01F46"/>
    <w:rsid w:val="00D02942"/>
    <w:rsid w:val="00D10995"/>
    <w:rsid w:val="00D21863"/>
    <w:rsid w:val="00D320B9"/>
    <w:rsid w:val="00D3409F"/>
    <w:rsid w:val="00D4008C"/>
    <w:rsid w:val="00D448D4"/>
    <w:rsid w:val="00D77A27"/>
    <w:rsid w:val="00D868B2"/>
    <w:rsid w:val="00D87446"/>
    <w:rsid w:val="00D94EBE"/>
    <w:rsid w:val="00DA1455"/>
    <w:rsid w:val="00DA784C"/>
    <w:rsid w:val="00DB5FB7"/>
    <w:rsid w:val="00DB681F"/>
    <w:rsid w:val="00DC5492"/>
    <w:rsid w:val="00DD6E83"/>
    <w:rsid w:val="00DE4F6B"/>
    <w:rsid w:val="00DF0343"/>
    <w:rsid w:val="00DF0C4C"/>
    <w:rsid w:val="00E07EF2"/>
    <w:rsid w:val="00E34467"/>
    <w:rsid w:val="00E36E33"/>
    <w:rsid w:val="00E40FF9"/>
    <w:rsid w:val="00E52D28"/>
    <w:rsid w:val="00E542E9"/>
    <w:rsid w:val="00E6681D"/>
    <w:rsid w:val="00E674A5"/>
    <w:rsid w:val="00E74A8B"/>
    <w:rsid w:val="00E75E8B"/>
    <w:rsid w:val="00E80AD4"/>
    <w:rsid w:val="00E8207D"/>
    <w:rsid w:val="00E8549E"/>
    <w:rsid w:val="00E918B2"/>
    <w:rsid w:val="00E96268"/>
    <w:rsid w:val="00EB538C"/>
    <w:rsid w:val="00EC7955"/>
    <w:rsid w:val="00ED2AA1"/>
    <w:rsid w:val="00EE413E"/>
    <w:rsid w:val="00EF11D6"/>
    <w:rsid w:val="00EF16C1"/>
    <w:rsid w:val="00EF3484"/>
    <w:rsid w:val="00F0306E"/>
    <w:rsid w:val="00F10497"/>
    <w:rsid w:val="00F12CFC"/>
    <w:rsid w:val="00F20B55"/>
    <w:rsid w:val="00F33C48"/>
    <w:rsid w:val="00F418C1"/>
    <w:rsid w:val="00F436C0"/>
    <w:rsid w:val="00F51357"/>
    <w:rsid w:val="00F54B59"/>
    <w:rsid w:val="00F56AD6"/>
    <w:rsid w:val="00F6680D"/>
    <w:rsid w:val="00F67BDF"/>
    <w:rsid w:val="00F73656"/>
    <w:rsid w:val="00F87EF6"/>
    <w:rsid w:val="00F916CC"/>
    <w:rsid w:val="00FC571F"/>
    <w:rsid w:val="00FC614C"/>
    <w:rsid w:val="00FD4B62"/>
    <w:rsid w:val="00FD4C93"/>
    <w:rsid w:val="00FD60EA"/>
    <w:rsid w:val="00FD657E"/>
    <w:rsid w:val="00FD67F4"/>
    <w:rsid w:val="00FE1A1B"/>
    <w:rsid w:val="00FE3F44"/>
    <w:rsid w:val="00FF039B"/>
    <w:rsid w:val="00FF17E8"/>
    <w:rsid w:val="00FF5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1" w:locked="1" w:semiHidden="0" w:uiPriority="0" w:unhideWhenUsed="0"/>
    <w:lsdException w:name="Table Web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07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674A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05B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s12lh1-5">
    <w:name w:val="fs12lh1-5"/>
    <w:basedOn w:val="DefaultParagraphFont"/>
    <w:uiPriority w:val="99"/>
    <w:rsid w:val="002E494C"/>
    <w:rPr>
      <w:rFonts w:cs="Times New Roman"/>
    </w:rPr>
  </w:style>
  <w:style w:type="character" w:styleId="Strong">
    <w:name w:val="Strong"/>
    <w:basedOn w:val="DefaultParagraphFont"/>
    <w:uiPriority w:val="99"/>
    <w:qFormat/>
    <w:rsid w:val="006D1A3C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B01A6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84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9906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9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9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pn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theme" Target="theme/theme1.xml"/><Relationship Id="rId5" Type="http://schemas.openxmlformats.org/officeDocument/2006/relationships/hyperlink" Target="mailto:elfimovag@mail.ru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1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16</Pages>
  <Words>5808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СЕМЕНА УСПЕХА </dc:title>
  <dc:subject/>
  <dc:creator>Анатолий</dc:creator>
  <cp:keywords/>
  <dc:description/>
  <cp:lastModifiedBy>User</cp:lastModifiedBy>
  <cp:revision>4</cp:revision>
  <dcterms:created xsi:type="dcterms:W3CDTF">2021-08-19T05:48:00Z</dcterms:created>
  <dcterms:modified xsi:type="dcterms:W3CDTF">2021-08-19T06:00:00Z</dcterms:modified>
</cp:coreProperties>
</file>